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3BC" w:rsidRPr="00A50919" w:rsidRDefault="006323BC" w:rsidP="00A50919">
      <w:pPr>
        <w:spacing w:line="240" w:lineRule="auto"/>
        <w:jc w:val="center"/>
        <w:rPr>
          <w:rFonts w:ascii="Times New Roman" w:hAnsi="Times New Roman"/>
          <w:b/>
          <w:sz w:val="28"/>
          <w:lang w:val="uk-UA"/>
        </w:rPr>
      </w:pPr>
      <w:r w:rsidRPr="00A50919">
        <w:rPr>
          <w:rFonts w:ascii="Times New Roman" w:hAnsi="Times New Roman"/>
          <w:b/>
          <w:sz w:val="28"/>
          <w:lang w:val="uk-UA"/>
        </w:rPr>
        <w:t>НАУКОВО – МЕТОДИЧНИЙ ЦЕНТР</w:t>
      </w:r>
    </w:p>
    <w:p w:rsidR="006323BC" w:rsidRPr="00A50919" w:rsidRDefault="006323BC" w:rsidP="00A50919">
      <w:pPr>
        <w:spacing w:line="240" w:lineRule="auto"/>
        <w:jc w:val="center"/>
        <w:rPr>
          <w:rFonts w:ascii="Times New Roman" w:hAnsi="Times New Roman"/>
          <w:b/>
          <w:sz w:val="28"/>
          <w:lang w:val="uk-UA"/>
        </w:rPr>
      </w:pPr>
      <w:r w:rsidRPr="00A50919">
        <w:rPr>
          <w:rFonts w:ascii="Times New Roman" w:hAnsi="Times New Roman"/>
          <w:b/>
          <w:sz w:val="28"/>
          <w:lang w:val="uk-UA"/>
        </w:rPr>
        <w:t>ПРОФЕСІЙНО – ТЕХНІЧНОЇ ОСВІТИ У ЗАПОРІЗЬКІЙ ОБЛАСТІ</w:t>
      </w:r>
    </w:p>
    <w:p w:rsidR="006323BC" w:rsidRPr="00A50919" w:rsidRDefault="006323BC" w:rsidP="00A50919">
      <w:pPr>
        <w:spacing w:line="240" w:lineRule="auto"/>
        <w:jc w:val="center"/>
        <w:rPr>
          <w:rFonts w:ascii="Times New Roman" w:hAnsi="Times New Roman"/>
          <w:b/>
          <w:sz w:val="28"/>
          <w:lang w:val="uk-UA"/>
        </w:rPr>
      </w:pPr>
    </w:p>
    <w:p w:rsidR="006323BC" w:rsidRPr="00A50919" w:rsidRDefault="006323BC" w:rsidP="00A50919">
      <w:pPr>
        <w:spacing w:line="240" w:lineRule="auto"/>
        <w:jc w:val="center"/>
        <w:rPr>
          <w:rFonts w:ascii="Times New Roman" w:hAnsi="Times New Roman"/>
          <w:b/>
          <w:sz w:val="28"/>
          <w:lang w:val="uk-UA"/>
        </w:rPr>
      </w:pPr>
      <w:r w:rsidRPr="00A50919">
        <w:rPr>
          <w:rFonts w:ascii="Times New Roman" w:hAnsi="Times New Roman"/>
          <w:b/>
          <w:sz w:val="28"/>
          <w:lang w:val="uk-UA"/>
        </w:rPr>
        <w:t>ДЕРЖАВНИЙ НАВЧАЛЬНИЙ ЗАКЛАД</w:t>
      </w:r>
    </w:p>
    <w:p w:rsidR="006323BC" w:rsidRPr="00A50919" w:rsidRDefault="006323BC" w:rsidP="00A50919">
      <w:pPr>
        <w:spacing w:line="240" w:lineRule="auto"/>
        <w:jc w:val="center"/>
        <w:rPr>
          <w:rFonts w:ascii="Times New Roman" w:hAnsi="Times New Roman"/>
          <w:b/>
          <w:sz w:val="28"/>
          <w:lang w:val="uk-UA"/>
        </w:rPr>
      </w:pPr>
      <w:r w:rsidRPr="00A50919">
        <w:rPr>
          <w:rFonts w:ascii="Times New Roman" w:hAnsi="Times New Roman"/>
          <w:b/>
          <w:sz w:val="28"/>
          <w:lang w:val="uk-UA"/>
        </w:rPr>
        <w:t>«МОЛОЧАНСЬКИЙ ПРОФЕСІЙНИЙ АГРАРНИЙ ЛІЦЕЙ»</w:t>
      </w:r>
    </w:p>
    <w:p w:rsidR="006323BC" w:rsidRPr="00A50919" w:rsidRDefault="006323BC" w:rsidP="00A50919">
      <w:pPr>
        <w:spacing w:line="240" w:lineRule="auto"/>
        <w:jc w:val="center"/>
        <w:rPr>
          <w:rFonts w:ascii="Times New Roman" w:hAnsi="Times New Roman"/>
          <w:b/>
          <w:sz w:val="28"/>
          <w:lang w:val="uk-UA"/>
        </w:rPr>
      </w:pPr>
    </w:p>
    <w:p w:rsidR="006323BC" w:rsidRPr="00A50919" w:rsidRDefault="006323BC" w:rsidP="00A50919">
      <w:pPr>
        <w:jc w:val="center"/>
        <w:rPr>
          <w:rFonts w:ascii="Times New Roman" w:hAnsi="Times New Roman"/>
          <w:b/>
          <w:i/>
          <w:sz w:val="56"/>
          <w:szCs w:val="28"/>
        </w:rPr>
      </w:pPr>
    </w:p>
    <w:p w:rsidR="006323BC" w:rsidRPr="00A50919" w:rsidRDefault="006323BC" w:rsidP="00A50919">
      <w:pPr>
        <w:jc w:val="center"/>
        <w:rPr>
          <w:rFonts w:ascii="Times New Roman" w:hAnsi="Times New Roman"/>
          <w:b/>
          <w:i/>
          <w:sz w:val="72"/>
          <w:szCs w:val="28"/>
          <w:lang w:val="uk-UA"/>
        </w:rPr>
      </w:pPr>
      <w:r w:rsidRPr="00A50919">
        <w:rPr>
          <w:rFonts w:ascii="Times New Roman" w:hAnsi="Times New Roman"/>
          <w:b/>
          <w:i/>
          <w:sz w:val="72"/>
          <w:szCs w:val="28"/>
          <w:lang w:val="uk-UA"/>
        </w:rPr>
        <w:t>“</w:t>
      </w:r>
      <w:r w:rsidRPr="00A50919">
        <w:rPr>
          <w:rFonts w:ascii="Times New Roman" w:hAnsi="Times New Roman"/>
          <w:b/>
          <w:i/>
          <w:sz w:val="72"/>
          <w:szCs w:val="28"/>
          <w:lang w:val="en-US"/>
        </w:rPr>
        <w:t xml:space="preserve"> H</w:t>
      </w:r>
      <w:r w:rsidRPr="00A50919">
        <w:rPr>
          <w:rFonts w:ascii="Times New Roman" w:hAnsi="Times New Roman"/>
          <w:b/>
          <w:i/>
          <w:sz w:val="72"/>
          <w:szCs w:val="28"/>
          <w:lang w:val="uk-UA"/>
        </w:rPr>
        <w:t>ealthywayofeating ”</w:t>
      </w:r>
    </w:p>
    <w:p w:rsidR="006323BC" w:rsidRPr="00A50919" w:rsidRDefault="006323BC" w:rsidP="00A50919">
      <w:pPr>
        <w:spacing w:line="240" w:lineRule="auto"/>
        <w:jc w:val="center"/>
        <w:rPr>
          <w:b/>
          <w:color w:val="FF0000"/>
          <w:sz w:val="28"/>
          <w:szCs w:val="28"/>
        </w:rPr>
      </w:pPr>
      <w:r w:rsidRPr="00AA4FAB">
        <w:rPr>
          <w:rFonts w:ascii="Times New Roman" w:hAnsi="Times New Roman"/>
          <w:b/>
          <w:i/>
          <w:noProof/>
          <w:sz w:val="4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6" o:spid="_x0000_i1025" type="#_x0000_t75" style="width:315pt;height:210.75pt;visibility:visible">
            <v:imagedata r:id="rId7" o:title=""/>
          </v:shape>
        </w:pict>
      </w:r>
    </w:p>
    <w:p w:rsidR="006323BC" w:rsidRPr="00A50919" w:rsidRDefault="006323BC" w:rsidP="00A50919">
      <w:pPr>
        <w:spacing w:after="0"/>
        <w:rPr>
          <w:rFonts w:ascii="Times New Roman" w:hAnsi="Times New Roman"/>
          <w:b/>
          <w:sz w:val="32"/>
          <w:szCs w:val="32"/>
          <w:lang w:val="uk-UA"/>
        </w:rPr>
      </w:pPr>
    </w:p>
    <w:p w:rsidR="006323BC" w:rsidRPr="00A50919" w:rsidRDefault="006323BC" w:rsidP="00A50919">
      <w:pPr>
        <w:spacing w:after="0"/>
        <w:ind w:left="4956" w:firstLine="708"/>
        <w:rPr>
          <w:rFonts w:ascii="Times New Roman" w:hAnsi="Times New Roman"/>
          <w:b/>
          <w:sz w:val="28"/>
          <w:szCs w:val="28"/>
          <w:lang w:val="uk-UA"/>
        </w:rPr>
      </w:pPr>
      <w:r w:rsidRPr="00A50919">
        <w:rPr>
          <w:rFonts w:ascii="Times New Roman" w:hAnsi="Times New Roman"/>
          <w:b/>
          <w:sz w:val="32"/>
          <w:szCs w:val="32"/>
          <w:lang w:val="uk-UA"/>
        </w:rPr>
        <w:t xml:space="preserve">Урок з </w:t>
      </w:r>
      <w:r w:rsidRPr="00A50919">
        <w:rPr>
          <w:rFonts w:ascii="Times New Roman" w:hAnsi="Times New Roman"/>
          <w:b/>
          <w:sz w:val="32"/>
          <w:szCs w:val="32"/>
        </w:rPr>
        <w:t>англ</w:t>
      </w:r>
      <w:r w:rsidRPr="00A50919">
        <w:rPr>
          <w:rFonts w:ascii="Times New Roman" w:hAnsi="Times New Roman"/>
          <w:b/>
          <w:sz w:val="32"/>
          <w:szCs w:val="32"/>
          <w:lang w:val="uk-UA"/>
        </w:rPr>
        <w:t>ійської  мови</w:t>
      </w:r>
    </w:p>
    <w:p w:rsidR="006323BC" w:rsidRPr="00A50919" w:rsidRDefault="006323BC" w:rsidP="00A50919">
      <w:pPr>
        <w:spacing w:after="0"/>
        <w:ind w:left="4956" w:firstLine="708"/>
        <w:rPr>
          <w:rFonts w:ascii="Times New Roman" w:hAnsi="Times New Roman"/>
          <w:b/>
          <w:sz w:val="32"/>
          <w:szCs w:val="32"/>
          <w:lang w:val="uk-UA"/>
        </w:rPr>
      </w:pPr>
      <w:r w:rsidRPr="00A50919">
        <w:rPr>
          <w:rFonts w:ascii="Times New Roman" w:hAnsi="Times New Roman"/>
          <w:b/>
          <w:sz w:val="32"/>
          <w:szCs w:val="32"/>
          <w:lang w:val="uk-UA"/>
        </w:rPr>
        <w:t xml:space="preserve">розробила та провела </w:t>
      </w:r>
    </w:p>
    <w:p w:rsidR="006323BC" w:rsidRPr="00A50919" w:rsidRDefault="006323BC" w:rsidP="00A50919">
      <w:pPr>
        <w:spacing w:after="0"/>
        <w:ind w:left="4956" w:firstLine="708"/>
        <w:rPr>
          <w:rFonts w:ascii="Times New Roman" w:hAnsi="Times New Roman"/>
          <w:b/>
          <w:sz w:val="32"/>
          <w:szCs w:val="32"/>
          <w:lang w:val="uk-UA"/>
        </w:rPr>
      </w:pPr>
      <w:r w:rsidRPr="00A50919">
        <w:rPr>
          <w:rFonts w:ascii="Times New Roman" w:hAnsi="Times New Roman"/>
          <w:b/>
          <w:sz w:val="32"/>
          <w:szCs w:val="32"/>
          <w:lang w:val="uk-UA"/>
        </w:rPr>
        <w:t>викладач англійської мови</w:t>
      </w:r>
    </w:p>
    <w:p w:rsidR="006323BC" w:rsidRPr="00A50919" w:rsidRDefault="006323BC" w:rsidP="00A50919">
      <w:pPr>
        <w:spacing w:after="0"/>
        <w:ind w:left="4956" w:firstLine="708"/>
        <w:rPr>
          <w:rFonts w:ascii="Times New Roman" w:hAnsi="Times New Roman"/>
          <w:b/>
          <w:sz w:val="32"/>
          <w:szCs w:val="32"/>
          <w:lang w:val="uk-UA"/>
        </w:rPr>
      </w:pPr>
      <w:r w:rsidRPr="00A50919">
        <w:rPr>
          <w:rFonts w:ascii="Times New Roman" w:hAnsi="Times New Roman"/>
          <w:b/>
          <w:sz w:val="32"/>
          <w:szCs w:val="32"/>
          <w:lang w:val="uk-UA"/>
        </w:rPr>
        <w:t xml:space="preserve">Шереметьєва Катерина </w:t>
      </w:r>
    </w:p>
    <w:p w:rsidR="006323BC" w:rsidRPr="00A50919" w:rsidRDefault="006323BC" w:rsidP="00A50919">
      <w:pPr>
        <w:tabs>
          <w:tab w:val="left" w:pos="3552"/>
          <w:tab w:val="center" w:pos="4818"/>
        </w:tabs>
        <w:spacing w:after="0"/>
        <w:rPr>
          <w:rFonts w:ascii="Times New Roman" w:hAnsi="Times New Roman"/>
          <w:b/>
          <w:sz w:val="32"/>
          <w:szCs w:val="32"/>
          <w:lang w:val="uk-UA"/>
        </w:rPr>
      </w:pPr>
      <w:r w:rsidRPr="00A50919">
        <w:rPr>
          <w:rFonts w:ascii="Times New Roman" w:hAnsi="Times New Roman"/>
          <w:b/>
          <w:sz w:val="32"/>
          <w:szCs w:val="32"/>
          <w:lang w:val="uk-UA"/>
        </w:rPr>
        <w:tab/>
      </w:r>
      <w:r w:rsidRPr="00A50919">
        <w:rPr>
          <w:rFonts w:ascii="Times New Roman" w:hAnsi="Times New Roman"/>
          <w:b/>
          <w:sz w:val="32"/>
          <w:szCs w:val="32"/>
          <w:lang w:val="uk-UA"/>
        </w:rPr>
        <w:tab/>
      </w:r>
      <w:r>
        <w:rPr>
          <w:rFonts w:ascii="Times New Roman" w:hAnsi="Times New Roman"/>
          <w:b/>
          <w:sz w:val="32"/>
          <w:szCs w:val="32"/>
          <w:lang w:val="uk-UA"/>
        </w:rPr>
        <w:tab/>
      </w:r>
      <w:r w:rsidRPr="00A50919">
        <w:rPr>
          <w:rFonts w:ascii="Times New Roman" w:hAnsi="Times New Roman"/>
          <w:b/>
          <w:sz w:val="32"/>
          <w:szCs w:val="32"/>
          <w:lang w:val="uk-UA"/>
        </w:rPr>
        <w:tab/>
        <w:t>Олександрівна</w:t>
      </w:r>
    </w:p>
    <w:p w:rsidR="006323BC" w:rsidRPr="00A50919" w:rsidRDefault="006323BC" w:rsidP="00A5091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6323BC" w:rsidRPr="00A50919" w:rsidRDefault="006323BC" w:rsidP="00A50919">
      <w:pPr>
        <w:spacing w:line="240" w:lineRule="auto"/>
        <w:rPr>
          <w:b/>
          <w:sz w:val="32"/>
          <w:szCs w:val="32"/>
          <w:lang w:val="uk-UA"/>
        </w:rPr>
      </w:pPr>
    </w:p>
    <w:p w:rsidR="006323BC" w:rsidRPr="00A50919" w:rsidRDefault="006323BC" w:rsidP="00A50919">
      <w:pPr>
        <w:spacing w:line="240" w:lineRule="auto"/>
        <w:rPr>
          <w:b/>
          <w:sz w:val="32"/>
          <w:szCs w:val="32"/>
          <w:lang w:val="uk-UA"/>
        </w:rPr>
      </w:pPr>
    </w:p>
    <w:p w:rsidR="006323BC" w:rsidRPr="00A50919" w:rsidRDefault="006323BC" w:rsidP="00A50919">
      <w:pPr>
        <w:spacing w:line="240" w:lineRule="auto"/>
        <w:rPr>
          <w:b/>
          <w:sz w:val="32"/>
          <w:szCs w:val="32"/>
          <w:lang w:val="uk-UA"/>
        </w:rPr>
      </w:pPr>
    </w:p>
    <w:p w:rsidR="006323BC" w:rsidRPr="00A50919" w:rsidRDefault="006323BC" w:rsidP="00A50919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A50919">
        <w:rPr>
          <w:rFonts w:ascii="Times New Roman" w:hAnsi="Times New Roman"/>
          <w:b/>
          <w:sz w:val="32"/>
          <w:szCs w:val="32"/>
          <w:lang w:val="uk-UA"/>
        </w:rPr>
        <w:t>2014</w:t>
      </w:r>
    </w:p>
    <w:p w:rsidR="006323BC" w:rsidRPr="00A50919" w:rsidRDefault="006323BC" w:rsidP="00A50919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6323BC" w:rsidRPr="00A50919" w:rsidRDefault="006323BC" w:rsidP="00A50919">
      <w:pPr>
        <w:spacing w:after="0"/>
        <w:jc w:val="both"/>
        <w:rPr>
          <w:rFonts w:ascii="Times New Roman" w:hAnsi="Times New Roman"/>
          <w:sz w:val="24"/>
          <w:szCs w:val="24"/>
          <w:lang w:val="uk-UA" w:eastAsia="uk-UA"/>
        </w:rPr>
      </w:pPr>
      <w:r w:rsidRPr="00A50919">
        <w:rPr>
          <w:rFonts w:ascii="Times New Roman" w:hAnsi="Times New Roman"/>
          <w:b/>
          <w:sz w:val="28"/>
          <w:szCs w:val="28"/>
          <w:lang w:val="uk-UA" w:eastAsia="ru-RU"/>
        </w:rPr>
        <w:t>Тема:</w:t>
      </w:r>
      <w:r w:rsidRPr="00A50919">
        <w:rPr>
          <w:rFonts w:ascii="Times New Roman" w:hAnsi="Times New Roman"/>
          <w:sz w:val="28"/>
          <w:szCs w:val="28"/>
          <w:lang w:val="uk-UA" w:eastAsia="ru-RU"/>
        </w:rPr>
        <w:t xml:space="preserve"> Здоровий спосіб харчування.</w:t>
      </w:r>
    </w:p>
    <w:p w:rsidR="006323BC" w:rsidRPr="00A50919" w:rsidRDefault="006323BC" w:rsidP="00A50919">
      <w:pPr>
        <w:spacing w:after="0"/>
        <w:jc w:val="both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A50919">
        <w:rPr>
          <w:rFonts w:ascii="Times New Roman" w:hAnsi="Times New Roman"/>
          <w:i/>
          <w:sz w:val="28"/>
          <w:szCs w:val="28"/>
          <w:lang w:val="en-US" w:eastAsia="ru-RU"/>
        </w:rPr>
        <w:t>H</w:t>
      </w:r>
      <w:r w:rsidRPr="00A50919">
        <w:rPr>
          <w:rFonts w:ascii="Times New Roman" w:hAnsi="Times New Roman"/>
          <w:i/>
          <w:sz w:val="28"/>
          <w:szCs w:val="28"/>
          <w:lang w:val="uk-UA" w:eastAsia="ru-RU"/>
        </w:rPr>
        <w:t>ealthywayofeating.</w:t>
      </w:r>
    </w:p>
    <w:p w:rsidR="006323BC" w:rsidRPr="00A50919" w:rsidRDefault="006323BC" w:rsidP="00A50919">
      <w:pPr>
        <w:spacing w:after="0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6323BC" w:rsidRPr="00A50919" w:rsidRDefault="006323BC" w:rsidP="00A50919">
      <w:pPr>
        <w:spacing w:after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A50919">
        <w:rPr>
          <w:rFonts w:ascii="Times New Roman" w:hAnsi="Times New Roman"/>
          <w:b/>
          <w:sz w:val="28"/>
          <w:szCs w:val="28"/>
          <w:lang w:val="uk-UA" w:eastAsia="ru-RU"/>
        </w:rPr>
        <w:t>Навчальна мета:</w:t>
      </w:r>
    </w:p>
    <w:p w:rsidR="006323BC" w:rsidRPr="00A50919" w:rsidRDefault="006323BC" w:rsidP="00A50919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A50919">
        <w:rPr>
          <w:rFonts w:ascii="Times New Roman" w:hAnsi="Times New Roman"/>
          <w:sz w:val="28"/>
          <w:szCs w:val="28"/>
          <w:lang w:val="uk-UA" w:eastAsia="ru-RU"/>
        </w:rPr>
        <w:t xml:space="preserve">розвивати й удосконалювати лексичні навички з теми «Система громадського харчування», </w:t>
      </w:r>
    </w:p>
    <w:p w:rsidR="006323BC" w:rsidRPr="00A50919" w:rsidRDefault="006323BC" w:rsidP="00A50919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A50919">
        <w:rPr>
          <w:rFonts w:ascii="Times New Roman" w:hAnsi="Times New Roman"/>
          <w:sz w:val="28"/>
          <w:szCs w:val="28"/>
          <w:lang w:val="uk-UA" w:eastAsia="ru-RU"/>
        </w:rPr>
        <w:t>розвивати навички читання,говоріння</w:t>
      </w:r>
      <w:r w:rsidRPr="00A50919">
        <w:rPr>
          <w:rFonts w:ascii="Times New Roman" w:hAnsi="Times New Roman"/>
          <w:sz w:val="28"/>
          <w:szCs w:val="28"/>
          <w:lang w:eastAsia="ru-RU"/>
        </w:rPr>
        <w:t>, аудіювання</w:t>
      </w:r>
      <w:r w:rsidRPr="00A50919">
        <w:rPr>
          <w:rFonts w:ascii="Times New Roman" w:hAnsi="Times New Roman"/>
          <w:sz w:val="28"/>
          <w:szCs w:val="28"/>
          <w:lang w:val="uk-UA" w:eastAsia="ru-RU"/>
        </w:rPr>
        <w:t>.</w:t>
      </w:r>
    </w:p>
    <w:p w:rsidR="006323BC" w:rsidRPr="00A50919" w:rsidRDefault="006323BC" w:rsidP="00A50919">
      <w:pPr>
        <w:spacing w:after="0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6323BC" w:rsidRPr="00A50919" w:rsidRDefault="006323BC" w:rsidP="00A50919">
      <w:pPr>
        <w:spacing w:after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A50919">
        <w:rPr>
          <w:rFonts w:ascii="Times New Roman" w:hAnsi="Times New Roman"/>
          <w:b/>
          <w:sz w:val="28"/>
          <w:szCs w:val="28"/>
          <w:lang w:val="uk-UA" w:eastAsia="ru-RU"/>
        </w:rPr>
        <w:t>Розвивальна мета:</w:t>
      </w:r>
    </w:p>
    <w:p w:rsidR="006323BC" w:rsidRPr="00A50919" w:rsidRDefault="006323BC" w:rsidP="00A50919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A50919">
        <w:rPr>
          <w:rFonts w:ascii="Times New Roman" w:hAnsi="Times New Roman"/>
          <w:sz w:val="28"/>
          <w:szCs w:val="28"/>
          <w:lang w:val="uk-UA" w:eastAsia="ru-RU"/>
        </w:rPr>
        <w:t>розвивати пізнавальні інтереси учнів,</w:t>
      </w:r>
    </w:p>
    <w:p w:rsidR="006323BC" w:rsidRPr="00A50919" w:rsidRDefault="006323BC" w:rsidP="00A50919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A50919">
        <w:rPr>
          <w:rFonts w:ascii="Times New Roman" w:hAnsi="Times New Roman"/>
          <w:sz w:val="28"/>
          <w:szCs w:val="28"/>
          <w:lang w:val="uk-UA" w:eastAsia="ru-RU"/>
        </w:rPr>
        <w:t>розширювати знання учнів щодо особливостей національних кухонь світу,</w:t>
      </w:r>
    </w:p>
    <w:p w:rsidR="006323BC" w:rsidRPr="00A50919" w:rsidRDefault="006323BC" w:rsidP="00A50919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A50919">
        <w:rPr>
          <w:rFonts w:ascii="Times New Roman" w:hAnsi="Times New Roman"/>
          <w:sz w:val="28"/>
          <w:szCs w:val="28"/>
          <w:lang w:val="uk-UA" w:eastAsia="ru-RU"/>
        </w:rPr>
        <w:t>вчити розрізняти корисну здорову їжу від шкідливої,</w:t>
      </w:r>
    </w:p>
    <w:p w:rsidR="006323BC" w:rsidRPr="00A50919" w:rsidRDefault="006323BC" w:rsidP="00A50919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A50919">
        <w:rPr>
          <w:rFonts w:ascii="Times New Roman" w:hAnsi="Times New Roman"/>
          <w:sz w:val="28"/>
          <w:szCs w:val="28"/>
          <w:lang w:val="uk-UA" w:eastAsia="ru-RU"/>
        </w:rPr>
        <w:t>вчити висловлювати свою точку зору.</w:t>
      </w:r>
    </w:p>
    <w:p w:rsidR="006323BC" w:rsidRPr="00A50919" w:rsidRDefault="006323BC" w:rsidP="00A50919">
      <w:pPr>
        <w:spacing w:after="0"/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6323BC" w:rsidRPr="00A50919" w:rsidRDefault="006323BC" w:rsidP="00A50919">
      <w:pPr>
        <w:spacing w:after="0"/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A50919">
        <w:rPr>
          <w:rFonts w:ascii="Times New Roman" w:hAnsi="Times New Roman"/>
          <w:b/>
          <w:sz w:val="28"/>
          <w:szCs w:val="28"/>
          <w:lang w:val="uk-UA" w:eastAsia="ru-RU"/>
        </w:rPr>
        <w:t>Виховна мета:</w:t>
      </w:r>
    </w:p>
    <w:p w:rsidR="006323BC" w:rsidRPr="00A50919" w:rsidRDefault="006323BC" w:rsidP="00A50919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A50919">
        <w:rPr>
          <w:rFonts w:ascii="Times New Roman" w:hAnsi="Times New Roman"/>
          <w:sz w:val="28"/>
          <w:szCs w:val="28"/>
          <w:lang w:val="uk-UA" w:eastAsia="ru-RU"/>
        </w:rPr>
        <w:t>виховувати в учнів прагнення вживати здорову корисну їжу.</w:t>
      </w:r>
    </w:p>
    <w:p w:rsidR="006323BC" w:rsidRPr="00A50919" w:rsidRDefault="006323BC" w:rsidP="00A50919">
      <w:pPr>
        <w:spacing w:after="0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6323BC" w:rsidRPr="00A50919" w:rsidRDefault="006323BC" w:rsidP="00A50919">
      <w:pPr>
        <w:spacing w:after="0"/>
        <w:rPr>
          <w:rFonts w:ascii="Times New Roman" w:hAnsi="Times New Roman"/>
          <w:sz w:val="28"/>
          <w:szCs w:val="28"/>
          <w:lang w:val="uk-UA" w:eastAsia="ru-RU"/>
        </w:rPr>
      </w:pPr>
      <w:r w:rsidRPr="00A50919">
        <w:rPr>
          <w:rFonts w:ascii="Times New Roman" w:hAnsi="Times New Roman"/>
          <w:b/>
          <w:sz w:val="28"/>
          <w:szCs w:val="28"/>
          <w:lang w:val="uk-UA" w:eastAsia="ru-RU"/>
        </w:rPr>
        <w:t xml:space="preserve">Тип уроку: </w:t>
      </w:r>
      <w:r w:rsidRPr="00A50919">
        <w:rPr>
          <w:rFonts w:ascii="Times New Roman" w:hAnsi="Times New Roman"/>
          <w:sz w:val="28"/>
          <w:szCs w:val="28"/>
          <w:lang w:val="uk-UA" w:eastAsia="ru-RU"/>
        </w:rPr>
        <w:t xml:space="preserve"> комбінований.</w:t>
      </w:r>
    </w:p>
    <w:p w:rsidR="006323BC" w:rsidRPr="00A50919" w:rsidRDefault="006323BC" w:rsidP="00A50919">
      <w:pPr>
        <w:spacing w:after="0"/>
        <w:rPr>
          <w:rFonts w:ascii="Times New Roman" w:hAnsi="Times New Roman"/>
          <w:sz w:val="28"/>
          <w:szCs w:val="28"/>
          <w:lang w:val="uk-UA" w:eastAsia="ru-RU"/>
        </w:rPr>
      </w:pPr>
    </w:p>
    <w:p w:rsidR="006323BC" w:rsidRPr="00A50919" w:rsidRDefault="006323BC" w:rsidP="00A50919">
      <w:pPr>
        <w:spacing w:after="0"/>
        <w:rPr>
          <w:rFonts w:ascii="Times New Roman" w:hAnsi="Times New Roman"/>
          <w:sz w:val="28"/>
          <w:szCs w:val="28"/>
          <w:lang w:val="uk-UA" w:eastAsia="ru-RU"/>
        </w:rPr>
      </w:pPr>
      <w:r w:rsidRPr="00A50919">
        <w:rPr>
          <w:rFonts w:ascii="Times New Roman" w:hAnsi="Times New Roman"/>
          <w:b/>
          <w:sz w:val="28"/>
          <w:szCs w:val="28"/>
          <w:lang w:val="uk-UA" w:eastAsia="ru-RU"/>
        </w:rPr>
        <w:t xml:space="preserve">Методи: </w:t>
      </w:r>
      <w:r w:rsidRPr="00A50919">
        <w:rPr>
          <w:rFonts w:ascii="Times New Roman" w:hAnsi="Times New Roman"/>
          <w:sz w:val="28"/>
          <w:szCs w:val="28"/>
          <w:lang w:val="uk-UA" w:eastAsia="ru-RU"/>
        </w:rPr>
        <w:t xml:space="preserve"> наочні, практичні; методи самоконтролю, взаємоконтролю;</w:t>
      </w:r>
    </w:p>
    <w:p w:rsidR="006323BC" w:rsidRPr="00A50919" w:rsidRDefault="006323BC" w:rsidP="00A50919">
      <w:pPr>
        <w:spacing w:after="0"/>
        <w:rPr>
          <w:rFonts w:ascii="Times New Roman" w:hAnsi="Times New Roman"/>
          <w:sz w:val="28"/>
          <w:szCs w:val="28"/>
          <w:lang w:val="uk-UA" w:eastAsia="ru-RU"/>
        </w:rPr>
      </w:pPr>
      <w:r w:rsidRPr="00A50919">
        <w:rPr>
          <w:rFonts w:ascii="Times New Roman" w:hAnsi="Times New Roman"/>
          <w:sz w:val="28"/>
          <w:szCs w:val="28"/>
          <w:lang w:val="uk-UA" w:eastAsia="ru-RU"/>
        </w:rPr>
        <w:t xml:space="preserve">        метод «мозкового штурму», метод диференціації.</w:t>
      </w:r>
    </w:p>
    <w:p w:rsidR="006323BC" w:rsidRPr="00A50919" w:rsidRDefault="006323BC" w:rsidP="00A50919">
      <w:pPr>
        <w:spacing w:after="0"/>
        <w:rPr>
          <w:rFonts w:ascii="Times New Roman" w:hAnsi="Times New Roman"/>
          <w:sz w:val="28"/>
          <w:szCs w:val="28"/>
          <w:lang w:val="uk-UA" w:eastAsia="ru-RU"/>
        </w:rPr>
      </w:pPr>
    </w:p>
    <w:p w:rsidR="006323BC" w:rsidRPr="00A50919" w:rsidRDefault="006323BC" w:rsidP="00A50919">
      <w:pPr>
        <w:spacing w:after="0"/>
        <w:rPr>
          <w:rFonts w:ascii="Times New Roman" w:hAnsi="Times New Roman"/>
          <w:sz w:val="28"/>
          <w:szCs w:val="28"/>
          <w:lang w:val="uk-UA" w:eastAsia="ru-RU"/>
        </w:rPr>
      </w:pPr>
      <w:r w:rsidRPr="00A50919">
        <w:rPr>
          <w:rFonts w:ascii="Times New Roman" w:hAnsi="Times New Roman"/>
          <w:b/>
          <w:sz w:val="28"/>
          <w:szCs w:val="28"/>
          <w:lang w:val="uk-UA" w:eastAsia="ru-RU"/>
        </w:rPr>
        <w:t xml:space="preserve">Форми роботи: </w:t>
      </w:r>
      <w:r w:rsidRPr="00A50919">
        <w:rPr>
          <w:rFonts w:ascii="Times New Roman" w:hAnsi="Times New Roman"/>
          <w:sz w:val="28"/>
          <w:szCs w:val="28"/>
          <w:lang w:val="uk-UA" w:eastAsia="ru-RU"/>
        </w:rPr>
        <w:t xml:space="preserve">  фронтальна, групова, індивідуальна.</w:t>
      </w:r>
    </w:p>
    <w:p w:rsidR="006323BC" w:rsidRPr="00A50919" w:rsidRDefault="006323BC" w:rsidP="00A50919">
      <w:pPr>
        <w:spacing w:after="0"/>
        <w:rPr>
          <w:rFonts w:ascii="Times New Roman" w:hAnsi="Times New Roman"/>
          <w:sz w:val="28"/>
          <w:szCs w:val="28"/>
          <w:lang w:val="uk-UA" w:eastAsia="ru-RU"/>
        </w:rPr>
      </w:pPr>
    </w:p>
    <w:p w:rsidR="006323BC" w:rsidRPr="00A50919" w:rsidRDefault="006323BC" w:rsidP="00A50919">
      <w:pPr>
        <w:spacing w:after="0"/>
        <w:rPr>
          <w:rFonts w:ascii="Times New Roman" w:hAnsi="Times New Roman"/>
          <w:sz w:val="28"/>
          <w:szCs w:val="32"/>
          <w:lang w:val="uk-UA"/>
        </w:rPr>
      </w:pPr>
      <w:r w:rsidRPr="00A50919">
        <w:rPr>
          <w:rFonts w:ascii="Times New Roman" w:hAnsi="Times New Roman"/>
          <w:b/>
          <w:sz w:val="28"/>
          <w:szCs w:val="32"/>
          <w:lang w:val="uk-UA"/>
        </w:rPr>
        <w:t xml:space="preserve">Обладнання: </w:t>
      </w:r>
      <w:r w:rsidRPr="00A50919">
        <w:rPr>
          <w:rFonts w:ascii="Times New Roman" w:hAnsi="Times New Roman"/>
          <w:sz w:val="28"/>
          <w:szCs w:val="32"/>
          <w:lang w:val="uk-UA"/>
        </w:rPr>
        <w:t>дошка, екран, проектор, презентація, підручники О. Карп</w:t>
      </w:r>
      <w:r w:rsidRPr="00A50919">
        <w:rPr>
          <w:rFonts w:ascii="Times New Roman" w:hAnsi="Times New Roman"/>
          <w:sz w:val="28"/>
          <w:szCs w:val="32"/>
        </w:rPr>
        <w:t>’</w:t>
      </w:r>
      <w:r w:rsidRPr="00A50919">
        <w:rPr>
          <w:rFonts w:ascii="Times New Roman" w:hAnsi="Times New Roman"/>
          <w:sz w:val="28"/>
          <w:szCs w:val="32"/>
          <w:lang w:val="uk-UA"/>
        </w:rPr>
        <w:t xml:space="preserve">юк   </w:t>
      </w:r>
    </w:p>
    <w:p w:rsidR="006323BC" w:rsidRPr="00A50919" w:rsidRDefault="006323BC" w:rsidP="00A50919">
      <w:pPr>
        <w:spacing w:after="0"/>
        <w:rPr>
          <w:rFonts w:ascii="Times New Roman" w:hAnsi="Times New Roman"/>
          <w:sz w:val="28"/>
          <w:szCs w:val="28"/>
          <w:lang w:val="uk-UA" w:eastAsia="ru-RU"/>
        </w:rPr>
      </w:pPr>
      <w:r w:rsidRPr="00A50919">
        <w:rPr>
          <w:rFonts w:ascii="Times New Roman" w:hAnsi="Times New Roman"/>
          <w:sz w:val="28"/>
          <w:szCs w:val="32"/>
          <w:lang w:val="uk-UA"/>
        </w:rPr>
        <w:t xml:space="preserve">        11 кл., роздруковані різнорівневі вправи.</w:t>
      </w:r>
    </w:p>
    <w:p w:rsidR="006323BC" w:rsidRPr="00A50919" w:rsidRDefault="006323BC" w:rsidP="00A50919">
      <w:pPr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6323BC" w:rsidRPr="00A50919" w:rsidRDefault="006323BC" w:rsidP="00A50919">
      <w:pPr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6323BC" w:rsidRPr="00A50919" w:rsidRDefault="006323BC" w:rsidP="00A50919">
      <w:pPr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6323BC" w:rsidRPr="00A50919" w:rsidRDefault="006323BC" w:rsidP="00A50919">
      <w:pPr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6323BC" w:rsidRPr="00A50919" w:rsidRDefault="006323BC" w:rsidP="00A50919">
      <w:pPr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6323BC" w:rsidRPr="00A50919" w:rsidRDefault="006323BC" w:rsidP="00A50919">
      <w:pPr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6323BC" w:rsidRPr="00A50919" w:rsidRDefault="006323BC" w:rsidP="00A50919">
      <w:pPr>
        <w:rPr>
          <w:rFonts w:ascii="Times New Roman" w:hAnsi="Times New Roman"/>
          <w:sz w:val="32"/>
          <w:szCs w:val="32"/>
          <w:lang w:val="uk-UA"/>
        </w:rPr>
      </w:pPr>
    </w:p>
    <w:p w:rsidR="006323BC" w:rsidRPr="00A50919" w:rsidRDefault="006323BC" w:rsidP="00A50919">
      <w:pPr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A50919">
        <w:rPr>
          <w:rFonts w:ascii="Times New Roman" w:hAnsi="Times New Roman"/>
          <w:b/>
          <w:sz w:val="32"/>
          <w:szCs w:val="32"/>
          <w:lang w:val="uk-UA"/>
        </w:rPr>
        <w:t>ХІД УРОКУ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74"/>
        <w:gridCol w:w="8118"/>
        <w:gridCol w:w="768"/>
      </w:tblGrid>
      <w:tr w:rsidR="006323BC" w:rsidRPr="00AA4FAB" w:rsidTr="00AA4FAB">
        <w:trPr>
          <w:trHeight w:val="517"/>
          <w:jc w:val="center"/>
        </w:trPr>
        <w:tc>
          <w:tcPr>
            <w:tcW w:w="10020" w:type="dxa"/>
            <w:gridSpan w:val="3"/>
          </w:tcPr>
          <w:p w:rsidR="006323BC" w:rsidRPr="00AA4FAB" w:rsidRDefault="006323BC" w:rsidP="00AA4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І. ПІДГОТОВКА ДО СПРИЙНЯТТЯ ІНШОМОВНОГО МОВЛЕННЯ</w:t>
            </w:r>
          </w:p>
        </w:tc>
      </w:tr>
      <w:tr w:rsidR="006323BC" w:rsidRPr="00AA4FAB" w:rsidTr="00AA4FAB">
        <w:trPr>
          <w:trHeight w:val="421"/>
          <w:jc w:val="center"/>
        </w:trPr>
        <w:tc>
          <w:tcPr>
            <w:tcW w:w="1274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Greeting</w:t>
            </w:r>
          </w:p>
        </w:tc>
        <w:tc>
          <w:tcPr>
            <w:tcW w:w="8118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1. Привітання.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-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Goodmorninggroup. G</w:t>
            </w: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>ladtoseeyou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again</w:t>
            </w: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 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T</w:t>
            </w: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>akeyourseats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, please. Ready to start? Write the date. Who is absent today?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628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>хвл</w:t>
            </w:r>
          </w:p>
        </w:tc>
      </w:tr>
      <w:tr w:rsidR="006323BC" w:rsidRPr="00AA4FAB" w:rsidTr="00AA4FAB">
        <w:trPr>
          <w:trHeight w:val="441"/>
          <w:jc w:val="center"/>
        </w:trPr>
        <w:tc>
          <w:tcPr>
            <w:tcW w:w="1274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Aim</w:t>
            </w:r>
          </w:p>
        </w:tc>
        <w:tc>
          <w:tcPr>
            <w:tcW w:w="8118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2. Повідомлення теми та мети уроку.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- 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At the lesson we’ll continue discussing the topic “Eating out”, we’ll speak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, about “Healthy way of eating”. (</w:t>
            </w: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>Слайди 1, 2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)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47" o:spid="_x0000_i1026" type="#_x0000_t75" style="width:108pt;height:81pt;visibility:visible">
                  <v:imagedata r:id="rId8" o:title=""/>
                </v:shape>
              </w:pict>
            </w:r>
            <w:r w:rsidRPr="00AA4FA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48" o:spid="_x0000_i1027" type="#_x0000_t75" style="width:105.75pt;height:79.5pt;visibility:visible">
                  <v:imagedata r:id="rId9" o:title=""/>
                </v:shape>
              </w:pic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People cannot live without food. But we should remember that 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“We eat to live, but we do not live to eat.” 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>Ми їмо, щоб жити, але ми не живемо, щоб їсти.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- It should be your motto in life.(</w:t>
            </w: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>Слайд 3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)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49" o:spid="_x0000_i1028" type="#_x0000_t75" style="width:111.75pt;height:84pt;visibility:visible">
                  <v:imagedata r:id="rId10" o:title=""/>
                </v:shape>
              </w:pic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- The aim of the lesson is to help you to understand these words,  to understandthe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 xml:space="preserve"> difference between </w:t>
            </w:r>
            <w:r w:rsidRPr="00AA4FAB">
              <w:rPr>
                <w:rFonts w:ascii="Times New Roman" w:hAnsi="Times New Roman"/>
                <w:b/>
                <w:sz w:val="28"/>
                <w:szCs w:val="28"/>
                <w:lang/>
              </w:rPr>
              <w:t xml:space="preserve">“healthy food” 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and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/>
              </w:rPr>
            </w:pPr>
            <w:r w:rsidRPr="00AA4FAB">
              <w:rPr>
                <w:rFonts w:ascii="Times New Roman" w:hAnsi="Times New Roman"/>
                <w:b/>
                <w:sz w:val="28"/>
                <w:szCs w:val="28"/>
                <w:lang/>
              </w:rPr>
              <w:t xml:space="preserve"> “unhealthy food”. 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W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e’ll practice the vocabulary relating to our topic, practice speaking, listening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28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</w:tr>
      <w:tr w:rsidR="006323BC" w:rsidRPr="00AA4FAB" w:rsidTr="00AA4FAB">
        <w:trPr>
          <w:trHeight w:val="416"/>
          <w:jc w:val="center"/>
        </w:trPr>
        <w:tc>
          <w:tcPr>
            <w:tcW w:w="1274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Warming up</w:t>
            </w:r>
          </w:p>
        </w:tc>
        <w:tc>
          <w:tcPr>
            <w:tcW w:w="8118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3. Уведення в іншомовну атмосферу.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1)Робота з лексикою.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- 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Now, tell me please how do you feeling? As for me, I’m a bit thirsty. I’d like to have a cup of tea. And what about you? Are you thirsty or hungry? O.K. Close your eyes and think of food and drinks.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Name five things that have come to your mind.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b/>
                <w:sz w:val="28"/>
                <w:szCs w:val="28"/>
                <w:lang/>
              </w:rPr>
              <w:t>What would you like to have?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(</w:t>
            </w: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>Слайд 4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)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pict>
                <v:shape id="Рисунок 50" o:spid="_x0000_i1029" type="#_x0000_t75" style="width:120.75pt;height:90.75pt;visibility:visible">
                  <v:imagedata r:id="rId11" o:title=""/>
                </v:shape>
              </w:pic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Учні називають блюда</w:t>
            </w:r>
            <w:r w:rsidRPr="00AA4FAB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: </w:t>
            </w:r>
            <w:r w:rsidRPr="00AA4FAB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-I would like to have a … 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O.K. 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 xml:space="preserve">Most of you would choose  pizza, hot dog, pie, sandwich, … 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How can we call these dishes? Good. They are called “Fast food”</w:t>
            </w: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2)Brainstorming.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Now, let’s 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remember other kinds of food.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Учні називають види їжі, які вони знають.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- O.K. Check up.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(</w:t>
            </w: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>Слайд 5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)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Схема 51" o:spid="_x0000_i1030" type="#_x0000_t75" style="width:246.75pt;height:150pt;visibility:visible" o:gfxdata="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">
                  <v:imagedata r:id="rId12" o:title="" croptop="-1712f" cropbottom="-801f" cropleft="-5549f" cropright="-5549f"/>
                  <o:lock v:ext="edit" aspectratio="f"/>
                </v:shape>
              </w:pic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- Now, name the ways of cooking.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Схема 52" o:spid="_x0000_i1031" type="#_x0000_t75" style="width:264.75pt;height:162pt;visibility:visible" o:gfxdata="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">
                  <v:imagedata r:id="rId13" o:title="" croptop="-2453f" cropbottom="-1856f" cropright="-161f"/>
                  <o:lock v:ext="edit" aspectratio="f"/>
                </v:shape>
              </w:pic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- Good. Check up.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(</w:t>
            </w: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>Слайд 6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)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628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</w:tr>
      <w:tr w:rsidR="006323BC" w:rsidRPr="00AA4FAB" w:rsidTr="00AA4FAB">
        <w:trPr>
          <w:trHeight w:val="421"/>
          <w:jc w:val="center"/>
        </w:trPr>
        <w:tc>
          <w:tcPr>
            <w:tcW w:w="10020" w:type="dxa"/>
            <w:gridSpan w:val="3"/>
          </w:tcPr>
          <w:p w:rsidR="006323BC" w:rsidRPr="00AA4FAB" w:rsidRDefault="006323BC" w:rsidP="00AA4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ІІ</w:t>
            </w:r>
            <w:r w:rsidRPr="00AA4FA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. </w:t>
            </w:r>
            <w:r w:rsidRPr="00AA4FAB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ОСНОВНАЧАСТИНАУРОКУ</w:t>
            </w:r>
          </w:p>
        </w:tc>
      </w:tr>
      <w:tr w:rsidR="006323BC" w:rsidRPr="00AA4FAB" w:rsidTr="00AA4FAB">
        <w:trPr>
          <w:trHeight w:val="421"/>
          <w:jc w:val="center"/>
        </w:trPr>
        <w:tc>
          <w:tcPr>
            <w:tcW w:w="1274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Check on home-work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Vocabu-lary practice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Reading</w:t>
            </w:r>
          </w:p>
        </w:tc>
        <w:tc>
          <w:tcPr>
            <w:tcW w:w="8118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1. </w:t>
            </w:r>
            <w:r w:rsidRPr="00AA4FAB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Контроль домашнього завдання.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Your homework was to write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therecipe of your</w:t>
            </w:r>
            <w:r w:rsidRPr="00AA4FA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Favorite  Ukrainian  Dish. 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I will collect your works and check them later.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 xml:space="preserve">But now name 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yourFavorite  Ukrainian  Dish, 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the recipe of which you wrote.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Учні називають  улюблені українські страви. – </w:t>
            </w:r>
            <w:r w:rsidRPr="00AA4FAB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Iwrote</w:t>
            </w:r>
            <w:r w:rsidRPr="00AA4FAB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…  </w:t>
            </w:r>
            <w:r w:rsidRPr="00AA4FAB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recipe</w:t>
            </w:r>
            <w:r w:rsidRPr="00AA4FAB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- Who wants to read your recipe?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Один з учнів зачитує рецепт улюбленого українського блюда.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2. Активізація лексики теми </w:t>
            </w:r>
            <w:r w:rsidRPr="00AA4FA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“Food”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Now, do some exercises.You’ll work </w:t>
            </w: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>dividedintoteams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Вчитель пропонує учням різнорівневі вправи.         </w:t>
            </w:r>
            <w:r w:rsidRPr="00AA4FAB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( Додаток 1 )</w:t>
            </w:r>
          </w:p>
          <w:p w:rsidR="006323BC" w:rsidRPr="00AA4FAB" w:rsidRDefault="006323BC" w:rsidP="00AA4FAB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Ex. 1. There are some words. Try 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to identify unnecessary word.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 xml:space="preserve">   1. Coca cola, Pepsi, Sprite, </w:t>
            </w:r>
            <w:r w:rsidRPr="00AA4FAB">
              <w:rPr>
                <w:rFonts w:ascii="Times New Roman" w:hAnsi="Times New Roman"/>
                <w:b/>
                <w:sz w:val="28"/>
                <w:szCs w:val="28"/>
                <w:lang/>
              </w:rPr>
              <w:t>Milk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 xml:space="preserve">   2.</w:t>
            </w:r>
            <w:r w:rsidRPr="00AA4FA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Vegetables</w:t>
            </w: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>acon, Sa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lo, Sausage.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 xml:space="preserve">   3. </w:t>
            </w:r>
            <w:r w:rsidRPr="00AA4FAB">
              <w:rPr>
                <w:rFonts w:ascii="Times New Roman" w:hAnsi="Times New Roman"/>
                <w:b/>
                <w:sz w:val="28"/>
                <w:szCs w:val="28"/>
                <w:lang/>
              </w:rPr>
              <w:t>Omelette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, Hot Dog, Chips, Potato Fries.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 xml:space="preserve">   4. Bubble Gum, ChupaChups, Sweet, </w:t>
            </w:r>
            <w:r w:rsidRPr="00AA4FAB">
              <w:rPr>
                <w:rFonts w:ascii="Times New Roman" w:hAnsi="Times New Roman"/>
                <w:b/>
                <w:sz w:val="28"/>
                <w:szCs w:val="28"/>
                <w:lang/>
              </w:rPr>
              <w:t>Apple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 xml:space="preserve">- Check up. Milk,Vegetables, Omelette ,Apple. How can we call this food? We can call this food </w:t>
            </w:r>
            <w:r w:rsidRPr="00AA4FAB">
              <w:rPr>
                <w:rFonts w:ascii="Times New Roman" w:hAnsi="Times New Roman"/>
                <w:b/>
                <w:sz w:val="28"/>
                <w:szCs w:val="28"/>
                <w:lang/>
              </w:rPr>
              <w:t xml:space="preserve">“healthy food”.            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(</w:t>
            </w: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Слайди 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>, 8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)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53" o:spid="_x0000_i1032" type="#_x0000_t75" style="width:135pt;height:101.25pt;visibility:visible">
                  <v:imagedata r:id="rId14" o:title=""/>
                </v:shape>
              </w:pict>
            </w:r>
            <w:r w:rsidRPr="00AA4FA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54" o:spid="_x0000_i1033" type="#_x0000_t75" style="width:138pt;height:103.5pt;visibility:visible">
                  <v:imagedata r:id="rId15" o:title=""/>
                </v:shape>
              </w:pic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6323BC" w:rsidRPr="00AA4FAB" w:rsidRDefault="006323BC" w:rsidP="00AA4FAB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Ex. 2. Put the words in the box into the correct column.</w:t>
            </w:r>
          </w:p>
          <w:tbl>
            <w:tblPr>
              <w:tblW w:w="0" w:type="auto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7173"/>
            </w:tblGrid>
            <w:tr w:rsidR="006323BC" w:rsidRPr="00AA4FAB" w:rsidTr="00AA4FAB">
              <w:tc>
                <w:tcPr>
                  <w:tcW w:w="7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/>
                    </w:rPr>
                  </w:pPr>
                  <w:r w:rsidRPr="00AA4FAB">
                    <w:rPr>
                      <w:rFonts w:ascii="Times New Roman" w:hAnsi="Times New Roman"/>
                      <w:sz w:val="28"/>
                      <w:szCs w:val="28"/>
                      <w:lang/>
                    </w:rPr>
                    <w:t xml:space="preserve">Coca cola, Porridge, Pepsi, Milk, Fanta, Soup, </w:t>
                  </w:r>
                  <w:r w:rsidRPr="00AA4FA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Butter, Vegetables</w:t>
                  </w:r>
                  <w:r w:rsidRPr="00AA4FAB"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 xml:space="preserve">, </w:t>
                  </w:r>
                  <w:r w:rsidRPr="00AA4FA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Fruits, Sausage</w:t>
                  </w:r>
                  <w:r w:rsidRPr="00AA4FAB">
                    <w:rPr>
                      <w:rFonts w:ascii="Times New Roman" w:hAnsi="Times New Roman"/>
                      <w:sz w:val="28"/>
                      <w:szCs w:val="28"/>
                      <w:lang/>
                    </w:rPr>
                    <w:t>, Hot Dog, Fish, Chips, Eggs, Instant noodles, Potato Fries, Sweets, Nuts, Cheese.</w:t>
                  </w:r>
                </w:p>
              </w:tc>
            </w:tr>
          </w:tbl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/>
              </w:rPr>
            </w:pPr>
          </w:p>
          <w:tbl>
            <w:tblPr>
              <w:tblW w:w="0" w:type="auto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3629"/>
              <w:gridCol w:w="3544"/>
            </w:tblGrid>
            <w:tr w:rsidR="006323BC" w:rsidRPr="00AA4FAB" w:rsidTr="00AA4FAB">
              <w:tc>
                <w:tcPr>
                  <w:tcW w:w="36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 w:rsidRPr="00AA4FAB">
                    <w:rPr>
                      <w:rFonts w:ascii="Times New Roman" w:hAnsi="Times New Roman"/>
                      <w:sz w:val="28"/>
                      <w:szCs w:val="28"/>
                      <w:lang/>
                    </w:rPr>
                    <w:t>Healthy food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/>
                    </w:rPr>
                  </w:pPr>
                  <w:r w:rsidRPr="00AA4FAB">
                    <w:rPr>
                      <w:rFonts w:ascii="Times New Roman" w:hAnsi="Times New Roman"/>
                      <w:sz w:val="28"/>
                      <w:szCs w:val="28"/>
                      <w:lang/>
                    </w:rPr>
                    <w:t>Unhealthy food</w:t>
                  </w:r>
                </w:p>
              </w:tc>
            </w:tr>
            <w:tr w:rsidR="006323BC" w:rsidRPr="00AA4FAB" w:rsidTr="00AA4FAB">
              <w:trPr>
                <w:trHeight w:val="682"/>
              </w:trPr>
              <w:tc>
                <w:tcPr>
                  <w:tcW w:w="36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/>
                    </w:rPr>
                  </w:pPr>
                </w:p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/>
                    </w:rPr>
                  </w:pPr>
                </w:p>
              </w:tc>
            </w:tr>
          </w:tbl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(</w:t>
            </w: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Слайди 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9, 10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)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55" o:spid="_x0000_i1034" type="#_x0000_t75" style="width:132.75pt;height:99pt;visibility:visible">
                  <v:imagedata r:id="rId16" o:title=""/>
                </v:shape>
              </w:pict>
            </w:r>
            <w:r w:rsidRPr="00AA4FA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56" o:spid="_x0000_i1035" type="#_x0000_t75" style="width:132.75pt;height:99pt;visibility:visible">
                  <v:imagedata r:id="rId17" o:title=""/>
                </v:shape>
              </w:pic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- Which dishes are healthy or unhealthy?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Ex. 3. Rank the dishes according  to the eight qualities.</w:t>
            </w:r>
          </w:p>
          <w:tbl>
            <w:tblPr>
              <w:tblW w:w="78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1084"/>
              <w:gridCol w:w="632"/>
              <w:gridCol w:w="632"/>
              <w:gridCol w:w="644"/>
              <w:gridCol w:w="925"/>
              <w:gridCol w:w="1029"/>
              <w:gridCol w:w="998"/>
              <w:gridCol w:w="1084"/>
              <w:gridCol w:w="864"/>
            </w:tblGrid>
            <w:tr w:rsidR="006323BC" w:rsidRPr="00AA4FAB" w:rsidTr="00AA4FAB">
              <w:trPr>
                <w:trHeight w:val="571"/>
              </w:trPr>
              <w:tc>
                <w:tcPr>
                  <w:tcW w:w="1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  <w:r w:rsidRPr="00AA4FAB">
                    <w:rPr>
                      <w:rFonts w:ascii="Times New Roman" w:hAnsi="Times New Roman"/>
                      <w:szCs w:val="24"/>
                      <w:lang w:val="en-US"/>
                    </w:rPr>
                    <w:t>tasty</w:t>
                  </w:r>
                </w:p>
              </w:tc>
              <w:tc>
                <w:tcPr>
                  <w:tcW w:w="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  <w:r w:rsidRPr="00AA4FAB">
                    <w:rPr>
                      <w:rFonts w:ascii="Times New Roman" w:hAnsi="Times New Roman"/>
                      <w:szCs w:val="24"/>
                      <w:lang/>
                    </w:rPr>
                    <w:t>less tasty</w:t>
                  </w:r>
                </w:p>
              </w:tc>
              <w:tc>
                <w:tcPr>
                  <w:tcW w:w="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  <w:r w:rsidRPr="00AA4FAB">
                    <w:rPr>
                      <w:rFonts w:ascii="Times New Roman" w:hAnsi="Times New Roman"/>
                      <w:szCs w:val="24"/>
                      <w:lang w:val="en-US"/>
                    </w:rPr>
                    <w:t>easy to cook</w:t>
                  </w:r>
                </w:p>
              </w:tc>
              <w:tc>
                <w:tcPr>
                  <w:tcW w:w="1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  <w:r w:rsidRPr="00AA4FAB">
                    <w:rPr>
                      <w:rFonts w:ascii="Times New Roman" w:hAnsi="Times New Roman"/>
                      <w:szCs w:val="24"/>
                      <w:lang w:val="en-US"/>
                    </w:rPr>
                    <w:t>difficult to cook</w:t>
                  </w:r>
                </w:p>
              </w:tc>
              <w:tc>
                <w:tcPr>
                  <w:tcW w:w="1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  <w:r w:rsidRPr="00AA4FAB">
                    <w:rPr>
                      <w:rFonts w:ascii="Times New Roman" w:hAnsi="Times New Roman"/>
                      <w:szCs w:val="24"/>
                      <w:lang w:val="en-US"/>
                    </w:rPr>
                    <w:t>contains vitamins,</w:t>
                  </w:r>
                </w:p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  <w:r w:rsidRPr="00AA4FAB">
                    <w:rPr>
                      <w:rFonts w:ascii="Times New Roman" w:hAnsi="Times New Roman"/>
                      <w:szCs w:val="24"/>
                      <w:lang w:val="en-US"/>
                    </w:rPr>
                    <w:t>minerals</w:t>
                  </w:r>
                </w:p>
              </w:tc>
              <w:tc>
                <w:tcPr>
                  <w:tcW w:w="1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  <w:r w:rsidRPr="00AA4FAB">
                    <w:rPr>
                      <w:rFonts w:ascii="Times New Roman" w:hAnsi="Times New Roman"/>
                      <w:szCs w:val="24"/>
                      <w:lang w:val="en-US"/>
                    </w:rPr>
                    <w:t>fattening</w:t>
                  </w:r>
                </w:p>
              </w:tc>
              <w:tc>
                <w:tcPr>
                  <w:tcW w:w="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9D83"/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  <w:r w:rsidRPr="00AA4FAB">
                    <w:rPr>
                      <w:rFonts w:ascii="Times New Roman" w:hAnsi="Times New Roman"/>
                      <w:szCs w:val="24"/>
                      <w:lang w:val="en-US"/>
                    </w:rPr>
                    <w:t>unhealthy</w:t>
                  </w:r>
                </w:p>
              </w:tc>
              <w:tc>
                <w:tcPr>
                  <w:tcW w:w="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99"/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  <w:r w:rsidRPr="00AA4FAB">
                    <w:rPr>
                      <w:rFonts w:ascii="Times New Roman" w:hAnsi="Times New Roman"/>
                      <w:szCs w:val="24"/>
                      <w:lang w:val="en-US"/>
                    </w:rPr>
                    <w:t>healthy</w:t>
                  </w:r>
                </w:p>
              </w:tc>
            </w:tr>
            <w:tr w:rsidR="006323BC" w:rsidRPr="00AA4FAB" w:rsidTr="00AA4FAB">
              <w:trPr>
                <w:trHeight w:val="280"/>
              </w:trPr>
              <w:tc>
                <w:tcPr>
                  <w:tcW w:w="1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  <w:r w:rsidRPr="00AA4FAB">
                    <w:rPr>
                      <w:rFonts w:ascii="Times New Roman" w:hAnsi="Times New Roman"/>
                      <w:szCs w:val="24"/>
                      <w:lang w:val="en-US"/>
                    </w:rPr>
                    <w:t>Sandwich</w:t>
                  </w:r>
                </w:p>
              </w:tc>
              <w:tc>
                <w:tcPr>
                  <w:tcW w:w="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1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1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9D83"/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99"/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</w:tr>
            <w:tr w:rsidR="006323BC" w:rsidRPr="00AA4FAB" w:rsidTr="00AA4FAB">
              <w:trPr>
                <w:trHeight w:val="571"/>
              </w:trPr>
              <w:tc>
                <w:tcPr>
                  <w:tcW w:w="1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  <w:r w:rsidRPr="00AA4FAB">
                    <w:rPr>
                      <w:rFonts w:ascii="Times New Roman" w:hAnsi="Times New Roman"/>
                      <w:szCs w:val="24"/>
                      <w:lang w:val="en-US"/>
                    </w:rPr>
                    <w:t>Beetroot soup</w:t>
                  </w:r>
                </w:p>
              </w:tc>
              <w:tc>
                <w:tcPr>
                  <w:tcW w:w="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1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1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9D83"/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99"/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</w:tr>
            <w:tr w:rsidR="006323BC" w:rsidRPr="00AA4FAB" w:rsidTr="00AA4FAB">
              <w:trPr>
                <w:trHeight w:val="560"/>
              </w:trPr>
              <w:tc>
                <w:tcPr>
                  <w:tcW w:w="1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  <w:r w:rsidRPr="00AA4FAB">
                    <w:rPr>
                      <w:rFonts w:ascii="Times New Roman" w:hAnsi="Times New Roman"/>
                      <w:szCs w:val="24"/>
                      <w:lang w:val="en-US"/>
                    </w:rPr>
                    <w:t>Fried potatoes</w:t>
                  </w:r>
                </w:p>
              </w:tc>
              <w:tc>
                <w:tcPr>
                  <w:tcW w:w="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1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1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9D83"/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99"/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</w:tr>
            <w:tr w:rsidR="006323BC" w:rsidRPr="00AA4FAB" w:rsidTr="00AA4FAB">
              <w:trPr>
                <w:trHeight w:val="280"/>
              </w:trPr>
              <w:tc>
                <w:tcPr>
                  <w:tcW w:w="1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  <w:r w:rsidRPr="00AA4FAB">
                    <w:rPr>
                      <w:rFonts w:ascii="Times New Roman" w:hAnsi="Times New Roman"/>
                      <w:szCs w:val="24"/>
                      <w:lang w:val="en-US"/>
                    </w:rPr>
                    <w:t>Curds</w:t>
                  </w:r>
                </w:p>
              </w:tc>
              <w:tc>
                <w:tcPr>
                  <w:tcW w:w="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1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1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9D83"/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99"/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</w:tr>
            <w:tr w:rsidR="006323BC" w:rsidRPr="00AA4FAB" w:rsidTr="00AA4FAB">
              <w:trPr>
                <w:trHeight w:val="292"/>
              </w:trPr>
              <w:tc>
                <w:tcPr>
                  <w:tcW w:w="1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  <w:r w:rsidRPr="00AA4FAB">
                    <w:rPr>
                      <w:rFonts w:ascii="Times New Roman" w:hAnsi="Times New Roman"/>
                      <w:szCs w:val="24"/>
                      <w:lang w:val="en-US"/>
                    </w:rPr>
                    <w:t>Porridge</w:t>
                  </w:r>
                </w:p>
              </w:tc>
              <w:tc>
                <w:tcPr>
                  <w:tcW w:w="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1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1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9D83"/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99"/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</w:tr>
            <w:tr w:rsidR="006323BC" w:rsidRPr="00AA4FAB" w:rsidTr="00AA4FAB">
              <w:trPr>
                <w:trHeight w:val="571"/>
              </w:trPr>
              <w:tc>
                <w:tcPr>
                  <w:tcW w:w="1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  <w:r w:rsidRPr="00AA4FAB">
                    <w:rPr>
                      <w:rFonts w:ascii="Times New Roman" w:hAnsi="Times New Roman"/>
                      <w:szCs w:val="24"/>
                      <w:lang/>
                    </w:rPr>
                    <w:t>Instant noodles</w:t>
                  </w:r>
                </w:p>
              </w:tc>
              <w:tc>
                <w:tcPr>
                  <w:tcW w:w="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1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1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9D83"/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99"/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</w:tr>
            <w:tr w:rsidR="006323BC" w:rsidRPr="00AA4FAB" w:rsidTr="00AA4FAB">
              <w:trPr>
                <w:trHeight w:val="247"/>
              </w:trPr>
              <w:tc>
                <w:tcPr>
                  <w:tcW w:w="1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/>
                    </w:rPr>
                  </w:pPr>
                  <w:r w:rsidRPr="00AA4FAB">
                    <w:rPr>
                      <w:rFonts w:ascii="Times New Roman" w:hAnsi="Times New Roman"/>
                      <w:szCs w:val="24"/>
                      <w:lang w:val="en-US"/>
                    </w:rPr>
                    <w:t>P</w:t>
                  </w:r>
                  <w:r w:rsidRPr="00AA4FAB">
                    <w:rPr>
                      <w:rFonts w:ascii="Times New Roman" w:hAnsi="Times New Roman"/>
                      <w:szCs w:val="24"/>
                      <w:lang/>
                    </w:rPr>
                    <w:t>ilaw</w:t>
                  </w:r>
                </w:p>
              </w:tc>
              <w:tc>
                <w:tcPr>
                  <w:tcW w:w="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/>
                    </w:rPr>
                  </w:pPr>
                </w:p>
              </w:tc>
              <w:tc>
                <w:tcPr>
                  <w:tcW w:w="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1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1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9D83"/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99"/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</w:tr>
            <w:tr w:rsidR="006323BC" w:rsidRPr="00AA4FAB" w:rsidTr="00AA4FAB">
              <w:trPr>
                <w:trHeight w:val="247"/>
              </w:trPr>
              <w:tc>
                <w:tcPr>
                  <w:tcW w:w="1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/>
                    </w:rPr>
                  </w:pPr>
                  <w:r w:rsidRPr="00AA4FAB">
                    <w:rPr>
                      <w:rFonts w:ascii="Times New Roman" w:hAnsi="Times New Roman"/>
                      <w:szCs w:val="24"/>
                      <w:lang/>
                    </w:rPr>
                    <w:t>Hot dog</w:t>
                  </w:r>
                </w:p>
              </w:tc>
              <w:tc>
                <w:tcPr>
                  <w:tcW w:w="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/>
                    </w:rPr>
                  </w:pPr>
                </w:p>
              </w:tc>
              <w:tc>
                <w:tcPr>
                  <w:tcW w:w="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1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1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1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9D83"/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  <w:tc>
                <w:tcPr>
                  <w:tcW w:w="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99"/>
                </w:tcPr>
                <w:p w:rsidR="006323BC" w:rsidRPr="00AA4FAB" w:rsidRDefault="006323BC" w:rsidP="00AA4FAB">
                  <w:pPr>
                    <w:spacing w:after="0" w:line="240" w:lineRule="auto"/>
                    <w:rPr>
                      <w:rFonts w:ascii="Times New Roman" w:hAnsi="Times New Roman"/>
                      <w:szCs w:val="24"/>
                      <w:lang w:val="en-US"/>
                    </w:rPr>
                  </w:pPr>
                </w:p>
              </w:tc>
            </w:tr>
          </w:tbl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                                                                      (Слайди 11, 12) 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57" o:spid="_x0000_i1036" type="#_x0000_t75" style="width:153pt;height:114.75pt;visibility:visible">
                  <v:imagedata r:id="rId18" o:title=""/>
                </v:shape>
              </w:pict>
            </w:r>
            <w:r w:rsidRPr="00AA4FA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58" o:spid="_x0000_i1037" type="#_x0000_t75" style="width:153pt;height:114.75pt;visibility:visible">
                  <v:imagedata r:id="rId19" o:title=""/>
                </v:shape>
              </w:pic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Which dishes are tasty/less tasty/easy to cook/difficult to cook/contains vitamins/healthy/? So unhealthy food is tasty, easy to cook and fatting ; healthy food is less tasty, difficult to cook, but it 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contains vitamins, minerals.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</w:t>
            </w:r>
            <w:r w:rsidRPr="00AA4FAB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. Передтекстовапідготовка</w:t>
            </w:r>
            <w:r w:rsidRPr="00AA4FA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- 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Everynationhasitsownnationalcuisine</w:t>
            </w: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 xml:space="preserve">whichischaracterizedby unusualnationaldishes: 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one national </w:t>
            </w: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>cuisine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has very 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spicy or savory food, another one has very fat, nourishing food</w:t>
            </w: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-Say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 xml:space="preserve"> me equivalent of this proverb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: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Oneman’smeatisanotherman’spoison.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Itmeans</w:t>
            </w: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“Що корисно одному, то шкідливо іншому”.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- What is suitable for one person may cause some diseases from another person. There are diseases of the stomach, the liver or the intestines.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                                                               (Слайди 13, 14, 15) 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59" o:spid="_x0000_i1038" type="#_x0000_t75" style="width:123.75pt;height:93pt;visibility:visible">
                  <v:imagedata r:id="rId20" o:title=""/>
                </v:shape>
              </w:pict>
            </w:r>
            <w:r w:rsidRPr="00AA4FA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60" o:spid="_x0000_i1039" type="#_x0000_t75" style="width:126pt;height:94.5pt;visibility:visible">
                  <v:imagedata r:id="rId21" o:title=""/>
                </v:shape>
              </w:pict>
            </w:r>
            <w:r w:rsidRPr="00AA4FA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61" o:spid="_x0000_i1040" type="#_x0000_t75" style="width:123.75pt;height:91.5pt;visibility:visible">
                  <v:imagedata r:id="rId22" o:title=""/>
                </v:shape>
              </w:pic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O.K. Let’s remember some interesting facts making senten</w:t>
            </w: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es.</w:t>
            </w:r>
          </w:p>
          <w:p w:rsidR="006323BC" w:rsidRPr="00AA4FAB" w:rsidRDefault="006323BC" w:rsidP="00AA4FAB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Make true senten</w:t>
            </w: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es.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/>
              </w:rPr>
            </w:pPr>
            <w:r>
              <w:rPr>
                <w:noProof/>
                <w:lang w:eastAsia="ru-RU"/>
              </w:rPr>
              <w:pict>
                <v:line id="Прямая соединительная линия 6" o:spid="_x0000_s1027" style="position:absolute;z-index:251658752;visibility:visible" from="172.4pt,5.05pt" to="172.4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" strokecolor="#4a7ebb"/>
              </w:pict>
            </w:r>
            <w:r>
              <w:rPr>
                <w:noProof/>
                <w:lang w:eastAsia="ru-RU"/>
              </w:rPr>
              <w:pict>
                <v:line id="Прямая соединительная линия 3" o:spid="_x0000_s1028" style="position:absolute;z-index:251657728;visibility:visible" from="82.4pt,5.05pt" to="82.4pt,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" strokecolor="#4a7ebb"/>
              </w:pic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Russians                                        milk.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Ukrainians         don’t eat             insects.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Chinese             don’t drink          mushrooms.</w:t>
            </w:r>
          </w:p>
          <w:p w:rsidR="006323BC" w:rsidRPr="00AA4FAB" w:rsidRDefault="006323BC" w:rsidP="00AA4FAB">
            <w:pPr>
              <w:tabs>
                <w:tab w:val="left" w:pos="4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Indians                                          salo.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ab/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French                                           meat.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Arabs                                            raw fish.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Koreans                                         kissel.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frogs.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cheese with worms.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cheese.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Учні виконують вправу.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                                                                  (Слайд 16)</w:t>
            </w:r>
            <w:r w:rsidRPr="00AA4FA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62" o:spid="_x0000_i1041" type="#_x0000_t75" style="width:132.75pt;height:99pt;visibility:visible">
                  <v:imagedata r:id="rId23" o:title=""/>
                </v:shape>
              </w:pic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4. Розвивати  навички  читання:</w:t>
            </w:r>
          </w:p>
          <w:p w:rsidR="006323BC" w:rsidRPr="00AA4FAB" w:rsidRDefault="006323BC" w:rsidP="00AA4FAB">
            <w:pPr>
              <w:tabs>
                <w:tab w:val="left" w:pos="5378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- Now look at page 119, exercise 5. Read the information and discuss the problem</w:t>
            </w: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Look at the blackboard/ screen. 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  <w:t>Read the starters: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Snail, Frogs’ legs, Pigs’ feet, Shelfish, Caviar, 100-year-old eggs, Tripe (cow’s stomach), Black pudding(made from blood).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  <w:t>Read the soups: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Bird’s nest soup,  Shark fin soup, Sea-weed soup.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  <w:t>Read the fish: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Jellied eels, Octopus.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  <w:t>Read the dessert: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Chocolate-covered ants, Salad of flower petals.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  <w:t>Read the main courses: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Brains, Whole stuffed camel, Grilled songbirds, Roast snake, Bat stew, Horsemeat, Kangaroo, Whale, Roast dog, Pork, Beef, Lamb, Veal.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(Слайди 17-30) </w:t>
            </w:r>
            <w:r w:rsidRPr="00AA4FAB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pict>
                <v:shape id="Рисунок 63" o:spid="_x0000_i1042" type="#_x0000_t75" style="width:106.5pt;height:79.5pt;visibility:visible">
                  <v:imagedata r:id="rId24" o:title=""/>
                </v:shape>
              </w:pict>
            </w:r>
            <w:r w:rsidRPr="00AA4FAB">
              <w:rPr>
                <w:rFonts w:ascii="Times New Roman" w:eastAsia="Times New Roman" w:hAnsi="Times New Roman"/>
                <w:i/>
                <w:sz w:val="28"/>
                <w:szCs w:val="28"/>
              </w:rPr>
              <w:object w:dxaOrig="7062" w:dyaOrig="5289">
                <v:shape id="_x0000_i1043" type="#_x0000_t75" style="width:105.75pt;height:79.5pt" o:ole="">
                  <v:imagedata r:id="rId25" o:title=""/>
                </v:shape>
                <o:OLEObject Type="Embed" ProgID="PowerPoint.Slide.12" ShapeID="_x0000_i1043" DrawAspect="Content" ObjectID="_1543899169" r:id="rId26"/>
              </w:object>
            </w:r>
            <w:r w:rsidRPr="00AA4FAB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pict>
                <v:shape id="Рисунок 64" o:spid="_x0000_i1044" type="#_x0000_t75" style="width:106.5pt;height:78.75pt;visibility:visible">
                  <v:imagedata r:id="rId27" o:title=""/>
                </v:shape>
              </w:pic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pict>
                <v:shape id="Рисунок 65" o:spid="_x0000_i1045" type="#_x0000_t75" style="width:104.25pt;height:77.25pt;visibility:visible">
                  <v:imagedata r:id="rId28" o:title=""/>
                </v:shape>
              </w:pict>
            </w:r>
            <w:r w:rsidRPr="00AA4FAB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pict>
                <v:shape id="Рисунок 66" o:spid="_x0000_i1046" type="#_x0000_t75" style="width:105pt;height:78.75pt;visibility:visible">
                  <v:imagedata r:id="rId29" o:title=""/>
                </v:shape>
              </w:pict>
            </w:r>
            <w:r w:rsidRPr="00AA4FAB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pict>
                <v:shape id="Рисунок 67" o:spid="_x0000_i1047" type="#_x0000_t75" style="width:106.5pt;height:79.5pt;visibility:visible">
                  <v:imagedata r:id="rId30" o:title=""/>
                </v:shape>
              </w:pic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pict>
                <v:shape id="Рисунок 68" o:spid="_x0000_i1048" type="#_x0000_t75" style="width:104.25pt;height:77.25pt;visibility:visible">
                  <v:imagedata r:id="rId31" o:title=""/>
                </v:shape>
              </w:pict>
            </w:r>
            <w:r w:rsidRPr="00AA4FAB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pict>
                <v:shape id="Рисунок 69" o:spid="_x0000_i1049" type="#_x0000_t75" style="width:103.5pt;height:77.25pt;visibility:visible">
                  <v:imagedata r:id="rId32" o:title=""/>
                </v:shape>
              </w:pict>
            </w:r>
            <w:r w:rsidRPr="00AA4FAB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pict>
                <v:shape id="Рисунок 70" o:spid="_x0000_i1050" type="#_x0000_t75" style="width:105pt;height:78pt;visibility:visible">
                  <v:imagedata r:id="rId33" o:title=""/>
                </v:shape>
              </w:pic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pict>
                <v:shape id="Рисунок 71" o:spid="_x0000_i1051" type="#_x0000_t75" style="width:106.5pt;height:80.25pt;visibility:visible">
                  <v:imagedata r:id="rId34" o:title=""/>
                </v:shape>
              </w:pict>
            </w:r>
            <w:r w:rsidRPr="00AA4FAB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pict>
                <v:shape id="Рисунок 72" o:spid="_x0000_i1052" type="#_x0000_t75" style="width:105pt;height:78.75pt;visibility:visible">
                  <v:imagedata r:id="rId35" o:title=""/>
                </v:shape>
              </w:pict>
            </w:r>
            <w:r w:rsidRPr="00AA4FAB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pict>
                <v:shape id="Рисунок 73" o:spid="_x0000_i1053" type="#_x0000_t75" style="width:106.5pt;height:79.5pt;visibility:visible">
                  <v:imagedata r:id="rId36" o:title=""/>
                </v:shape>
              </w:pic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pict>
                <v:shape id="Рисунок 74" o:spid="_x0000_i1054" type="#_x0000_t75" style="width:122.25pt;height:90.75pt;visibility:visible">
                  <v:imagedata r:id="rId37" o:title=""/>
                </v:shape>
              </w:pict>
            </w:r>
            <w:r w:rsidRPr="00AA4FAB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pict>
                <v:shape id="Рисунок 75" o:spid="_x0000_i1055" type="#_x0000_t75" style="width:121.5pt;height:91.5pt;visibility:visible">
                  <v:imagedata r:id="rId38" o:title=""/>
                </v:shape>
              </w:pic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Читання та переклад тексту про мільйонера та його меню. (Карпюк О.,11 клас)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5. Післятекстові завдання. 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Відповіді на питання</w:t>
            </w:r>
            <w:r w:rsidRPr="00AA4FA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1. If you had been there, which dishes could you have eaten?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If I had been there, I could have eaten … 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2. Which dishes couldn’t you have eaten? Why?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pict>
                <v:line id="Прямая соединительная линия 5" o:spid="_x0000_s1029" style="position:absolute;z-index:251656704;visibility:visible" from="250.45pt,6.45pt" to="250.45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" strokecolor="#4bacc6" strokeweight="2pt">
                  <v:shadow on="t" color="black" opacity="24903f" origin=",.5" offset="0,.55556mm"/>
                </v:line>
              </w:pic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I couldn’t have eaten … , because it is very    unusual. (</w:t>
            </w: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>дивний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nasty. (</w:t>
            </w: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>противний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disgusting. (</w:t>
            </w: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>огидний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3. Do you know which countries they are popular in?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... is popular in China/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Japan/ France.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4. What unusual things are eaten in Ukraine?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Salo/ Krovyanka/ salad “Shuba” /Okroshka  is eaten in Ukraine.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Відповіді на питання.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(Слайд 3</w:t>
            </w: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) 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76" o:spid="_x0000_i1056" type="#_x0000_t75" style="width:112.5pt;height:84pt;visibility:visible">
                  <v:imagedata r:id="rId39" o:title=""/>
                </v:shape>
              </w:pic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6. </w:t>
            </w:r>
            <w:r w:rsidRPr="00AA4FAB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Вправа «</w:t>
            </w:r>
            <w:r w:rsidRPr="00AA4FAB">
              <w:rPr>
                <w:rFonts w:ascii="Times New Roman" w:hAnsi="Times New Roman"/>
                <w:b/>
                <w:sz w:val="28"/>
                <w:szCs w:val="28"/>
                <w:lang/>
              </w:rPr>
              <w:t>True</w:t>
            </w:r>
            <w:r w:rsidRPr="00AA4FA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  <w:r w:rsidRPr="00AA4FAB">
              <w:rPr>
                <w:rFonts w:ascii="Times New Roman" w:hAnsi="Times New Roman"/>
                <w:b/>
                <w:sz w:val="28"/>
                <w:szCs w:val="28"/>
                <w:lang/>
              </w:rPr>
              <w:t>or</w:t>
            </w:r>
            <w:r w:rsidRPr="00AA4FA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  <w:r w:rsidRPr="00AA4FAB">
              <w:rPr>
                <w:rFonts w:ascii="Times New Roman" w:hAnsi="Times New Roman"/>
                <w:b/>
                <w:sz w:val="28"/>
                <w:szCs w:val="28"/>
                <w:lang/>
              </w:rPr>
              <w:t>false</w:t>
            </w:r>
            <w:r w:rsidRPr="00AA4FAB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»</w:t>
            </w:r>
            <w:r w:rsidRPr="00AA4FA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.</w:t>
            </w:r>
            <w:r w:rsidRPr="00AA4FAB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Ау</w:t>
            </w:r>
            <w:bookmarkStart w:id="0" w:name="_GoBack"/>
            <w:bookmarkEnd w:id="0"/>
            <w:r w:rsidRPr="00AA4FAB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діювання.</w:t>
            </w:r>
          </w:p>
          <w:p w:rsidR="006323BC" w:rsidRPr="00AA4FAB" w:rsidRDefault="006323BC" w:rsidP="00AA4FAB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- </w:t>
            </w:r>
            <w:r w:rsidRPr="00AA4FAB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Listen</w:t>
            </w:r>
            <w:r w:rsidRPr="00AA4FAB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thesentencesanddecidewhethertheyaretrueorfalse.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1. 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Fast food 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contains vitamins and minerals.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2. 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Fast food contains a lot of fats , spices and GM products.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3. 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You can get fat because of eating 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a lot of pies, sandwiches, pizzas, hot dogs.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4. 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Food that is good for you is boring</w:t>
            </w: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5. 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Fruits, vegetables, nuts are not a healthy food</w:t>
            </w: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6. 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Coca Cola is better than milk.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7. 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Chinese drink milk and eat salo.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8. 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Ukrainians do not eat raw fish.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 xml:space="preserve">9. Sausage 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contains vitamins, minerals.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10.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I prefer a healthy food because it is rich in vitamins, minerals.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 xml:space="preserve">- 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>xchange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your works. 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Check each other. Who makes mistakes? How many?  Well done, good job.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Key</w:t>
            </w: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>: 1-F; 2-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T</w:t>
            </w: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>; 3-F; 4-T; 5-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>; 6-F; 7-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F 8-T; 9-F; 10-T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28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15</w:t>
            </w:r>
          </w:p>
        </w:tc>
      </w:tr>
      <w:tr w:rsidR="006323BC" w:rsidRPr="00AA4FAB" w:rsidTr="00AA4FAB">
        <w:trPr>
          <w:trHeight w:val="421"/>
          <w:jc w:val="center"/>
        </w:trPr>
        <w:tc>
          <w:tcPr>
            <w:tcW w:w="10020" w:type="dxa"/>
            <w:gridSpan w:val="3"/>
          </w:tcPr>
          <w:p w:rsidR="006323BC" w:rsidRPr="00AA4FAB" w:rsidRDefault="006323BC" w:rsidP="00AA4F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>ІІІ. ЗАКЛЮЧНА ЧАСТИНА</w:t>
            </w:r>
          </w:p>
        </w:tc>
      </w:tr>
      <w:tr w:rsidR="006323BC" w:rsidRPr="00AA4FAB" w:rsidTr="00AA4FAB">
        <w:trPr>
          <w:trHeight w:val="421"/>
          <w:jc w:val="center"/>
        </w:trPr>
        <w:tc>
          <w:tcPr>
            <w:tcW w:w="1274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Home-work</w:t>
            </w:r>
          </w:p>
        </w:tc>
        <w:tc>
          <w:tcPr>
            <w:tcW w:w="8118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1.Домашнє завдання.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Now write down homework . Ex. 3, p. 118. 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Complete the dialogue with the sentences below and dramatize it.</w:t>
            </w:r>
          </w:p>
        </w:tc>
        <w:tc>
          <w:tcPr>
            <w:tcW w:w="628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</w:tr>
      <w:tr w:rsidR="006323BC" w:rsidRPr="00AA4FAB" w:rsidTr="00AA4FAB">
        <w:trPr>
          <w:trHeight w:val="441"/>
          <w:jc w:val="center"/>
        </w:trPr>
        <w:tc>
          <w:tcPr>
            <w:tcW w:w="1274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Summa-rizing</w:t>
            </w:r>
          </w:p>
        </w:tc>
        <w:tc>
          <w:tcPr>
            <w:tcW w:w="8118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2. Підведення підсумків уроку.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-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You have been working hard today.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At last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I </w:t>
            </w: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>wanttogiveyourecommendations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how to eat.The</w:t>
            </w:r>
            <w:r w:rsidRPr="00AA4FAB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general principles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of healthy food can be presented in the form of a </w:t>
            </w:r>
            <w:r w:rsidRPr="00AA4FAB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PYRAMID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.You have some cards with this pyramid. Look at the blackboard/screen.</w:t>
            </w:r>
            <w:r w:rsidRPr="00AA4FAB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(Додаток 2)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                                                                     (Слайд</w:t>
            </w: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>и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32,  33)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77" o:spid="_x0000_i1057" type="#_x0000_t75" style="width:129pt;height:96.75pt;visibility:visible">
                  <v:imagedata r:id="rId40" o:title=""/>
                </v:shape>
              </w:pict>
            </w:r>
            <w:r w:rsidRPr="00AA4FA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78" o:spid="_x0000_i1058" type="#_x0000_t75" style="width:129.75pt;height:97.5pt;visibility:visible">
                  <v:imagedata r:id="rId41" o:title=""/>
                </v:shape>
              </w:pic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Drink water regularly – at last 8 cups of fluid per day.</w:t>
            </w:r>
          </w:p>
          <w:p w:rsidR="006323BC" w:rsidRPr="00AA4FAB" w:rsidRDefault="006323BC" w:rsidP="00AA4FAB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Eat bread, pasta, rice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in large quantities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6323BC" w:rsidRPr="00AA4FAB" w:rsidRDefault="006323BC" w:rsidP="00AA4FAB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Eat vegetables and fruits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in large quantities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6323BC" w:rsidRPr="00AA4FAB" w:rsidRDefault="006323BC" w:rsidP="00AA4FAB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Eat cheese, eggs, fish, meat.</w:t>
            </w:r>
          </w:p>
          <w:p w:rsidR="006323BC" w:rsidRPr="00AA4FAB" w:rsidRDefault="006323BC" w:rsidP="00AA4FAB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Eat fats, oils, sweets 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in limited quantities.</w:t>
            </w:r>
          </w:p>
          <w:p w:rsidR="006323BC" w:rsidRPr="00AA4FAB" w:rsidRDefault="006323BC" w:rsidP="00AA4FAB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Give up on the fast food.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- If you are in doubt, remember English proverb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“An apple a day the doctor away”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 – 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Одне яблуко в день і доктор не знадобиться. 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(Слайд</w:t>
            </w: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>и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34,  35)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79" o:spid="_x0000_i1059" type="#_x0000_t75" style="width:125.25pt;height:93.75pt;visibility:visible">
                  <v:imagedata r:id="rId42" o:title=""/>
                </v:shape>
              </w:pict>
            </w:r>
            <w:r w:rsidRPr="00AA4FA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80" o:spid="_x0000_i1060" type="#_x0000_t75" style="width:126pt;height:94.5pt;visibility:visible">
                  <v:imagedata r:id="rId43" o:title=""/>
                </v:shape>
              </w:pic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Be healthy. The lesson is over. You are free. 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                                                                              (Слайд 3</w:t>
            </w: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A4FA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81" o:spid="_x0000_i1061" type="#_x0000_t75" style="width:138.75pt;height:104.25pt;visibility:visible">
                  <v:imagedata r:id="rId44" o:title=""/>
                </v:shape>
              </w:pict>
            </w:r>
          </w:p>
        </w:tc>
        <w:tc>
          <w:tcPr>
            <w:tcW w:w="628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</w:tr>
    </w:tbl>
    <w:p w:rsidR="006323BC" w:rsidRPr="00A50919" w:rsidRDefault="006323BC" w:rsidP="00A50919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/>
        </w:rPr>
      </w:pPr>
      <w:r w:rsidRPr="00A50919">
        <w:rPr>
          <w:rFonts w:ascii="Times New Roman" w:hAnsi="Times New Roman"/>
          <w:b/>
          <w:sz w:val="28"/>
          <w:szCs w:val="28"/>
          <w:u w:val="single"/>
        </w:rPr>
        <w:t>Додаток 1</w:t>
      </w:r>
    </w:p>
    <w:p w:rsidR="006323BC" w:rsidRPr="00A50919" w:rsidRDefault="006323BC" w:rsidP="00A5091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6323BC" w:rsidRPr="00A50919" w:rsidRDefault="006323BC" w:rsidP="00A5091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6323BC" w:rsidRPr="00A50919" w:rsidRDefault="006323BC" w:rsidP="00A50919">
      <w:pPr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  <w:lang/>
        </w:rPr>
      </w:pPr>
      <w:r w:rsidRPr="00A50919">
        <w:rPr>
          <w:rFonts w:ascii="Times New Roman" w:hAnsi="Times New Roman"/>
          <w:sz w:val="28"/>
          <w:szCs w:val="28"/>
          <w:lang w:val="en-US"/>
        </w:rPr>
        <w:t xml:space="preserve">Ex. 1. There are some words. Try </w:t>
      </w:r>
      <w:r w:rsidRPr="00A50919">
        <w:rPr>
          <w:rFonts w:ascii="Times New Roman" w:hAnsi="Times New Roman"/>
          <w:sz w:val="28"/>
          <w:szCs w:val="28"/>
          <w:lang/>
        </w:rPr>
        <w:t>to identify unnecessary word.</w:t>
      </w:r>
    </w:p>
    <w:p w:rsidR="006323BC" w:rsidRPr="00A50919" w:rsidRDefault="006323BC" w:rsidP="00A50919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A50919">
        <w:rPr>
          <w:rFonts w:ascii="Times New Roman" w:hAnsi="Times New Roman"/>
          <w:sz w:val="28"/>
          <w:szCs w:val="28"/>
          <w:lang/>
        </w:rPr>
        <w:t xml:space="preserve">   1. Coca cola, Pepsi, Sprite, Milk.</w:t>
      </w:r>
    </w:p>
    <w:p w:rsidR="006323BC" w:rsidRPr="00A50919" w:rsidRDefault="006323BC" w:rsidP="00A50919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A50919">
        <w:rPr>
          <w:rFonts w:ascii="Times New Roman" w:hAnsi="Times New Roman"/>
          <w:sz w:val="28"/>
          <w:szCs w:val="28"/>
          <w:lang/>
        </w:rPr>
        <w:t xml:space="preserve">   2.</w:t>
      </w:r>
      <w:r w:rsidRPr="00A50919">
        <w:rPr>
          <w:rFonts w:ascii="Times New Roman" w:hAnsi="Times New Roman"/>
          <w:sz w:val="28"/>
          <w:szCs w:val="28"/>
          <w:lang w:val="en-US"/>
        </w:rPr>
        <w:t>Vegetables</w:t>
      </w:r>
      <w:r w:rsidRPr="00A50919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A50919">
        <w:rPr>
          <w:rFonts w:ascii="Times New Roman" w:hAnsi="Times New Roman"/>
          <w:sz w:val="28"/>
          <w:szCs w:val="28"/>
          <w:lang w:val="en-US"/>
        </w:rPr>
        <w:t>B</w:t>
      </w:r>
      <w:r w:rsidRPr="00A50919">
        <w:rPr>
          <w:rFonts w:ascii="Times New Roman" w:hAnsi="Times New Roman"/>
          <w:sz w:val="28"/>
          <w:szCs w:val="28"/>
          <w:lang w:val="uk-UA"/>
        </w:rPr>
        <w:t>acon, Sa</w:t>
      </w:r>
      <w:r w:rsidRPr="00A50919">
        <w:rPr>
          <w:rFonts w:ascii="Times New Roman" w:hAnsi="Times New Roman"/>
          <w:sz w:val="28"/>
          <w:szCs w:val="28"/>
          <w:lang w:val="en-US"/>
        </w:rPr>
        <w:t>lo, Sausage.</w:t>
      </w:r>
    </w:p>
    <w:p w:rsidR="006323BC" w:rsidRPr="00A50919" w:rsidRDefault="006323BC" w:rsidP="00A50919">
      <w:pPr>
        <w:spacing w:after="0"/>
        <w:rPr>
          <w:rFonts w:ascii="Times New Roman" w:hAnsi="Times New Roman"/>
          <w:sz w:val="28"/>
          <w:szCs w:val="28"/>
          <w:lang/>
        </w:rPr>
      </w:pPr>
      <w:r w:rsidRPr="00A50919">
        <w:rPr>
          <w:rFonts w:ascii="Times New Roman" w:hAnsi="Times New Roman"/>
          <w:sz w:val="28"/>
          <w:szCs w:val="28"/>
          <w:lang/>
        </w:rPr>
        <w:t xml:space="preserve">   3. Omelette, Hot Dog, Chips, Potato Fries.</w:t>
      </w:r>
    </w:p>
    <w:p w:rsidR="006323BC" w:rsidRPr="00A50919" w:rsidRDefault="006323BC" w:rsidP="00A50919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A50919">
        <w:rPr>
          <w:rFonts w:ascii="Times New Roman" w:hAnsi="Times New Roman"/>
          <w:sz w:val="28"/>
          <w:szCs w:val="28"/>
          <w:lang/>
        </w:rPr>
        <w:t xml:space="preserve">   4. Bubble Gum, ChupaChups, Sweet, Apple.</w:t>
      </w:r>
    </w:p>
    <w:p w:rsidR="006323BC" w:rsidRPr="00A50919" w:rsidRDefault="006323BC" w:rsidP="00A5091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6323BC" w:rsidRPr="00A50919" w:rsidRDefault="006323BC" w:rsidP="00A50919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A50919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____________________________________________________________________</w:t>
      </w:r>
    </w:p>
    <w:p w:rsidR="006323BC" w:rsidRPr="00A50919" w:rsidRDefault="006323BC" w:rsidP="00A5091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6323BC" w:rsidRPr="00A50919" w:rsidRDefault="006323BC" w:rsidP="00A5091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6323BC" w:rsidRPr="00A50919" w:rsidRDefault="006323BC" w:rsidP="00A50919">
      <w:pPr>
        <w:numPr>
          <w:ilvl w:val="0"/>
          <w:numId w:val="11"/>
        </w:numPr>
        <w:spacing w:after="0"/>
        <w:contextualSpacing/>
        <w:rPr>
          <w:rFonts w:ascii="Times New Roman" w:hAnsi="Times New Roman"/>
          <w:sz w:val="28"/>
          <w:szCs w:val="28"/>
          <w:lang w:val="en-US"/>
        </w:rPr>
      </w:pPr>
      <w:r w:rsidRPr="00A50919">
        <w:rPr>
          <w:rFonts w:ascii="Times New Roman" w:hAnsi="Times New Roman"/>
          <w:sz w:val="28"/>
          <w:szCs w:val="28"/>
          <w:lang w:val="en-US"/>
        </w:rPr>
        <w:t>Ex. 2. Put the words in the box into the correct column.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782"/>
      </w:tblGrid>
      <w:tr w:rsidR="006323BC" w:rsidRPr="00AA4FAB" w:rsidTr="00AA4FAB">
        <w:tc>
          <w:tcPr>
            <w:tcW w:w="9782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 xml:space="preserve">Coca cola, Porridge, Pepsi, Milk, Fanta, Soup, 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Butter, Vegetables</w:t>
            </w:r>
            <w:r w:rsidRPr="00AA4FA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 w:rsidRPr="00AA4FAB">
              <w:rPr>
                <w:rFonts w:ascii="Times New Roman" w:hAnsi="Times New Roman"/>
                <w:sz w:val="28"/>
                <w:szCs w:val="28"/>
                <w:lang w:val="en-US"/>
              </w:rPr>
              <w:t>Fruits, Sausage</w:t>
            </w: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, Hot Dog, Fish, Chips, Eggs, Instant noodles, Potato Fries, Sweets, Nuts, Cheese.</w:t>
            </w:r>
          </w:p>
        </w:tc>
      </w:tr>
    </w:tbl>
    <w:p w:rsidR="006323BC" w:rsidRPr="00A50919" w:rsidRDefault="006323BC" w:rsidP="00A50919">
      <w:pPr>
        <w:spacing w:after="0"/>
        <w:rPr>
          <w:rFonts w:ascii="Times New Roman" w:hAnsi="Times New Roman"/>
          <w:sz w:val="28"/>
          <w:szCs w:val="28"/>
          <w:lang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9"/>
        <w:gridCol w:w="5103"/>
      </w:tblGrid>
      <w:tr w:rsidR="006323BC" w:rsidRPr="00AA4FAB" w:rsidTr="00AA4FAB">
        <w:tc>
          <w:tcPr>
            <w:tcW w:w="4679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Healthy food</w:t>
            </w:r>
          </w:p>
        </w:tc>
        <w:tc>
          <w:tcPr>
            <w:tcW w:w="5103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/>
              </w:rPr>
            </w:pPr>
            <w:r w:rsidRPr="00AA4FAB">
              <w:rPr>
                <w:rFonts w:ascii="Times New Roman" w:hAnsi="Times New Roman"/>
                <w:sz w:val="28"/>
                <w:szCs w:val="28"/>
                <w:lang/>
              </w:rPr>
              <w:t>Unhealthy food</w:t>
            </w:r>
          </w:p>
        </w:tc>
      </w:tr>
      <w:tr w:rsidR="006323BC" w:rsidRPr="00AA4FAB" w:rsidTr="00AA4FAB">
        <w:trPr>
          <w:trHeight w:val="1509"/>
        </w:trPr>
        <w:tc>
          <w:tcPr>
            <w:tcW w:w="4679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/>
              </w:rPr>
            </w:pPr>
          </w:p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5103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/>
              </w:rPr>
            </w:pPr>
          </w:p>
        </w:tc>
      </w:tr>
    </w:tbl>
    <w:p w:rsidR="006323BC" w:rsidRPr="00A50919" w:rsidRDefault="006323BC" w:rsidP="00A5091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6323BC" w:rsidRPr="00A50919" w:rsidRDefault="006323BC" w:rsidP="00A50919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A50919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____________________________________________________________________</w:t>
      </w:r>
    </w:p>
    <w:p w:rsidR="006323BC" w:rsidRPr="00A50919" w:rsidRDefault="006323BC" w:rsidP="00A5091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6323BC" w:rsidRPr="00A50919" w:rsidRDefault="006323BC" w:rsidP="00A5091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6323BC" w:rsidRPr="00A50919" w:rsidRDefault="006323BC" w:rsidP="00A50919">
      <w:pPr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  <w:lang w:val="en-US"/>
        </w:rPr>
      </w:pPr>
      <w:r w:rsidRPr="00A50919">
        <w:rPr>
          <w:rFonts w:ascii="Times New Roman" w:hAnsi="Times New Roman"/>
          <w:sz w:val="28"/>
          <w:szCs w:val="28"/>
          <w:lang w:val="en-US"/>
        </w:rPr>
        <w:t>Ex. 3. Rank the dishes according  to the eight qualities.</w:t>
      </w:r>
    </w:p>
    <w:tbl>
      <w:tblPr>
        <w:tblW w:w="105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77"/>
        <w:gridCol w:w="709"/>
        <w:gridCol w:w="708"/>
        <w:gridCol w:w="993"/>
        <w:gridCol w:w="1417"/>
        <w:gridCol w:w="1795"/>
        <w:gridCol w:w="1231"/>
        <w:gridCol w:w="1321"/>
        <w:gridCol w:w="1134"/>
      </w:tblGrid>
      <w:tr w:rsidR="006323BC" w:rsidRPr="00AA4FAB" w:rsidTr="00AA4FAB">
        <w:trPr>
          <w:trHeight w:val="571"/>
        </w:trPr>
        <w:tc>
          <w:tcPr>
            <w:tcW w:w="1277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4"/>
                <w:szCs w:val="28"/>
                <w:lang w:val="en-US"/>
              </w:rPr>
              <w:t>tasty</w:t>
            </w:r>
          </w:p>
        </w:tc>
        <w:tc>
          <w:tcPr>
            <w:tcW w:w="708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4"/>
                <w:szCs w:val="28"/>
                <w:lang/>
              </w:rPr>
              <w:t>less tasty</w:t>
            </w:r>
          </w:p>
        </w:tc>
        <w:tc>
          <w:tcPr>
            <w:tcW w:w="993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4"/>
                <w:szCs w:val="28"/>
                <w:lang w:val="en-US"/>
              </w:rPr>
              <w:t>easy to cook</w:t>
            </w:r>
          </w:p>
        </w:tc>
        <w:tc>
          <w:tcPr>
            <w:tcW w:w="1417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4"/>
                <w:szCs w:val="28"/>
                <w:lang w:val="en-US"/>
              </w:rPr>
              <w:t>difficult to cook</w:t>
            </w:r>
          </w:p>
        </w:tc>
        <w:tc>
          <w:tcPr>
            <w:tcW w:w="1795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4"/>
                <w:szCs w:val="28"/>
                <w:lang w:val="en-US"/>
              </w:rPr>
              <w:t>contains vita-mins, minerals</w:t>
            </w:r>
          </w:p>
        </w:tc>
        <w:tc>
          <w:tcPr>
            <w:tcW w:w="1231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4"/>
                <w:szCs w:val="28"/>
                <w:lang w:val="en-US"/>
              </w:rPr>
              <w:t>fattening</w:t>
            </w:r>
          </w:p>
        </w:tc>
        <w:tc>
          <w:tcPr>
            <w:tcW w:w="1321" w:type="dxa"/>
            <w:shd w:val="clear" w:color="auto" w:fill="FD9D83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4"/>
                <w:szCs w:val="28"/>
                <w:lang w:val="en-US"/>
              </w:rPr>
              <w:t>unhealthy</w:t>
            </w:r>
          </w:p>
        </w:tc>
        <w:tc>
          <w:tcPr>
            <w:tcW w:w="1134" w:type="dxa"/>
            <w:shd w:val="clear" w:color="auto" w:fill="CCFF99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4"/>
                <w:szCs w:val="28"/>
                <w:lang w:val="en-US"/>
              </w:rPr>
              <w:t>healthy</w:t>
            </w:r>
          </w:p>
        </w:tc>
      </w:tr>
      <w:tr w:rsidR="006323BC" w:rsidRPr="00AA4FAB" w:rsidTr="00AA4FAB">
        <w:trPr>
          <w:trHeight w:val="280"/>
        </w:trPr>
        <w:tc>
          <w:tcPr>
            <w:tcW w:w="1277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4"/>
                <w:szCs w:val="28"/>
                <w:lang w:val="en-US"/>
              </w:rPr>
              <w:t>Sandwich</w:t>
            </w:r>
          </w:p>
        </w:tc>
        <w:tc>
          <w:tcPr>
            <w:tcW w:w="709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993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1417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1795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1231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1321" w:type="dxa"/>
            <w:shd w:val="clear" w:color="auto" w:fill="FD9D83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1134" w:type="dxa"/>
            <w:shd w:val="clear" w:color="auto" w:fill="CCFF99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</w:tr>
      <w:tr w:rsidR="006323BC" w:rsidRPr="00AA4FAB" w:rsidTr="00AA4FAB">
        <w:trPr>
          <w:trHeight w:val="571"/>
        </w:trPr>
        <w:tc>
          <w:tcPr>
            <w:tcW w:w="1277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4"/>
                <w:szCs w:val="28"/>
                <w:lang w:val="en-US"/>
              </w:rPr>
              <w:t>Beetroot soup</w:t>
            </w:r>
          </w:p>
        </w:tc>
        <w:tc>
          <w:tcPr>
            <w:tcW w:w="709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993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1417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1795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1231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1321" w:type="dxa"/>
            <w:shd w:val="clear" w:color="auto" w:fill="FD9D83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1134" w:type="dxa"/>
            <w:shd w:val="clear" w:color="auto" w:fill="CCFF99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</w:tr>
      <w:tr w:rsidR="006323BC" w:rsidRPr="00AA4FAB" w:rsidTr="00AA4FAB">
        <w:trPr>
          <w:trHeight w:val="560"/>
        </w:trPr>
        <w:tc>
          <w:tcPr>
            <w:tcW w:w="1277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4"/>
                <w:szCs w:val="28"/>
                <w:lang w:val="en-US"/>
              </w:rPr>
              <w:t>Fried potatoes</w:t>
            </w:r>
          </w:p>
        </w:tc>
        <w:tc>
          <w:tcPr>
            <w:tcW w:w="709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993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1417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1795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1231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1321" w:type="dxa"/>
            <w:shd w:val="clear" w:color="auto" w:fill="FD9D83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1134" w:type="dxa"/>
            <w:shd w:val="clear" w:color="auto" w:fill="CCFF99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</w:tr>
      <w:tr w:rsidR="006323BC" w:rsidRPr="00AA4FAB" w:rsidTr="00AA4FAB">
        <w:trPr>
          <w:trHeight w:val="280"/>
        </w:trPr>
        <w:tc>
          <w:tcPr>
            <w:tcW w:w="1277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4"/>
                <w:szCs w:val="28"/>
                <w:lang w:val="en-US"/>
              </w:rPr>
              <w:t>Curds</w:t>
            </w:r>
          </w:p>
        </w:tc>
        <w:tc>
          <w:tcPr>
            <w:tcW w:w="709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993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1417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1795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1231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1321" w:type="dxa"/>
            <w:shd w:val="clear" w:color="auto" w:fill="FD9D83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1134" w:type="dxa"/>
            <w:shd w:val="clear" w:color="auto" w:fill="CCFF99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</w:tr>
      <w:tr w:rsidR="006323BC" w:rsidRPr="00AA4FAB" w:rsidTr="00AA4FAB">
        <w:trPr>
          <w:trHeight w:val="292"/>
        </w:trPr>
        <w:tc>
          <w:tcPr>
            <w:tcW w:w="1277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4"/>
                <w:szCs w:val="28"/>
                <w:lang w:val="en-US"/>
              </w:rPr>
              <w:t>Porridge</w:t>
            </w:r>
          </w:p>
        </w:tc>
        <w:tc>
          <w:tcPr>
            <w:tcW w:w="709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993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1417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1795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1231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1321" w:type="dxa"/>
            <w:shd w:val="clear" w:color="auto" w:fill="FD9D83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1134" w:type="dxa"/>
            <w:shd w:val="clear" w:color="auto" w:fill="CCFF99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</w:tr>
      <w:tr w:rsidR="006323BC" w:rsidRPr="00AA4FAB" w:rsidTr="00AA4FAB">
        <w:trPr>
          <w:trHeight w:val="571"/>
        </w:trPr>
        <w:tc>
          <w:tcPr>
            <w:tcW w:w="1277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AA4FAB">
              <w:rPr>
                <w:rFonts w:ascii="Times New Roman" w:hAnsi="Times New Roman"/>
                <w:sz w:val="24"/>
                <w:szCs w:val="28"/>
                <w:lang/>
              </w:rPr>
              <w:t>Instant noodles</w:t>
            </w:r>
          </w:p>
        </w:tc>
        <w:tc>
          <w:tcPr>
            <w:tcW w:w="709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993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1417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1795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1231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1321" w:type="dxa"/>
            <w:shd w:val="clear" w:color="auto" w:fill="FD9D83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1134" w:type="dxa"/>
            <w:shd w:val="clear" w:color="auto" w:fill="CCFF99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</w:tr>
      <w:tr w:rsidR="006323BC" w:rsidRPr="00AA4FAB" w:rsidTr="00AA4FAB">
        <w:trPr>
          <w:trHeight w:val="247"/>
        </w:trPr>
        <w:tc>
          <w:tcPr>
            <w:tcW w:w="1277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/>
              </w:rPr>
            </w:pPr>
            <w:r w:rsidRPr="00AA4FAB">
              <w:rPr>
                <w:rFonts w:ascii="Times New Roman" w:hAnsi="Times New Roman"/>
                <w:sz w:val="24"/>
                <w:szCs w:val="28"/>
                <w:lang w:val="en-US"/>
              </w:rPr>
              <w:t>P</w:t>
            </w:r>
            <w:r w:rsidRPr="00AA4FAB">
              <w:rPr>
                <w:rFonts w:ascii="Times New Roman" w:hAnsi="Times New Roman"/>
                <w:sz w:val="24"/>
                <w:szCs w:val="28"/>
                <w:lang/>
              </w:rPr>
              <w:t>ilaw</w:t>
            </w:r>
          </w:p>
        </w:tc>
        <w:tc>
          <w:tcPr>
            <w:tcW w:w="709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/>
              </w:rPr>
            </w:pPr>
          </w:p>
        </w:tc>
        <w:tc>
          <w:tcPr>
            <w:tcW w:w="708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993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1417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1795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1231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1321" w:type="dxa"/>
            <w:shd w:val="clear" w:color="auto" w:fill="FD9D83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1134" w:type="dxa"/>
            <w:shd w:val="clear" w:color="auto" w:fill="CCFF99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</w:tr>
      <w:tr w:rsidR="006323BC" w:rsidRPr="00AA4FAB" w:rsidTr="00AA4FAB">
        <w:trPr>
          <w:trHeight w:val="247"/>
        </w:trPr>
        <w:tc>
          <w:tcPr>
            <w:tcW w:w="1277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/>
              </w:rPr>
            </w:pPr>
            <w:r w:rsidRPr="00AA4FAB">
              <w:rPr>
                <w:rFonts w:ascii="Times New Roman" w:hAnsi="Times New Roman"/>
                <w:sz w:val="24"/>
                <w:szCs w:val="28"/>
                <w:lang/>
              </w:rPr>
              <w:t>Hot dog</w:t>
            </w:r>
          </w:p>
        </w:tc>
        <w:tc>
          <w:tcPr>
            <w:tcW w:w="709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/>
              </w:rPr>
            </w:pPr>
          </w:p>
        </w:tc>
        <w:tc>
          <w:tcPr>
            <w:tcW w:w="708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993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1417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1795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1231" w:type="dxa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1321" w:type="dxa"/>
            <w:shd w:val="clear" w:color="auto" w:fill="FD9D83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  <w:tc>
          <w:tcPr>
            <w:tcW w:w="1134" w:type="dxa"/>
            <w:shd w:val="clear" w:color="auto" w:fill="CCFF99"/>
          </w:tcPr>
          <w:p w:rsidR="006323BC" w:rsidRPr="00AA4FAB" w:rsidRDefault="006323BC" w:rsidP="00AA4FA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</w:tr>
    </w:tbl>
    <w:p w:rsidR="006323BC" w:rsidRPr="00A50919" w:rsidRDefault="006323BC" w:rsidP="00A50919">
      <w:pPr>
        <w:spacing w:after="0"/>
        <w:rPr>
          <w:rFonts w:ascii="Times New Roman" w:hAnsi="Times New Roman"/>
          <w:sz w:val="28"/>
          <w:szCs w:val="28"/>
        </w:rPr>
      </w:pPr>
    </w:p>
    <w:p w:rsidR="006323BC" w:rsidRPr="00A50919" w:rsidRDefault="006323BC" w:rsidP="00A50919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A50919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____________________________________________________________________</w:t>
      </w:r>
    </w:p>
    <w:p w:rsidR="006323BC" w:rsidRDefault="006323BC" w:rsidP="00A50919">
      <w:pPr>
        <w:spacing w:after="0"/>
        <w:rPr>
          <w:rFonts w:ascii="Times New Roman" w:hAnsi="Times New Roman"/>
          <w:sz w:val="28"/>
          <w:szCs w:val="28"/>
        </w:rPr>
      </w:pPr>
    </w:p>
    <w:p w:rsidR="006323BC" w:rsidRPr="00A50919" w:rsidRDefault="006323BC" w:rsidP="00A50919">
      <w:pPr>
        <w:spacing w:after="0"/>
        <w:rPr>
          <w:rFonts w:ascii="Times New Roman" w:hAnsi="Times New Roman"/>
          <w:sz w:val="28"/>
          <w:szCs w:val="28"/>
        </w:rPr>
      </w:pPr>
    </w:p>
    <w:p w:rsidR="006323BC" w:rsidRPr="00A50919" w:rsidRDefault="006323BC" w:rsidP="00A50919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50919">
        <w:rPr>
          <w:rFonts w:ascii="Times New Roman" w:hAnsi="Times New Roman"/>
          <w:b/>
          <w:sz w:val="28"/>
          <w:szCs w:val="28"/>
          <w:u w:val="single"/>
        </w:rPr>
        <w:t>Додаток 2</w:t>
      </w:r>
    </w:p>
    <w:p w:rsidR="006323BC" w:rsidRPr="00A50919" w:rsidRDefault="006323BC" w:rsidP="00A50919">
      <w:pPr>
        <w:spacing w:after="0"/>
        <w:rPr>
          <w:rFonts w:ascii="Times New Roman" w:hAnsi="Times New Roman"/>
          <w:b/>
          <w:sz w:val="28"/>
          <w:szCs w:val="28"/>
          <w:lang w:val="en-US"/>
        </w:rPr>
      </w:pPr>
      <w:r w:rsidRPr="00A50919">
        <w:rPr>
          <w:rFonts w:ascii="Times New Roman" w:hAnsi="Times New Roman"/>
          <w:b/>
          <w:sz w:val="28"/>
          <w:szCs w:val="28"/>
          <w:lang w:val="en-US"/>
        </w:rPr>
        <w:t>“An apple a day the doctor away.”“An apple a day the doctor away.”</w:t>
      </w:r>
    </w:p>
    <w:p w:rsidR="006323BC" w:rsidRPr="00A50919" w:rsidRDefault="006323BC" w:rsidP="00A50919">
      <w:pPr>
        <w:spacing w:after="0"/>
        <w:rPr>
          <w:rFonts w:ascii="Times New Roman" w:hAnsi="Times New Roman"/>
          <w:b/>
          <w:sz w:val="28"/>
          <w:szCs w:val="28"/>
          <w:lang w:val="en-US"/>
        </w:rPr>
      </w:pPr>
    </w:p>
    <w:p w:rsidR="006323BC" w:rsidRPr="00A50919" w:rsidRDefault="006323BC" w:rsidP="00A50919">
      <w:pPr>
        <w:spacing w:after="0"/>
        <w:rPr>
          <w:rFonts w:ascii="Times New Roman" w:hAnsi="Times New Roman"/>
          <w:b/>
          <w:i/>
          <w:sz w:val="24"/>
          <w:szCs w:val="28"/>
          <w:lang/>
        </w:rPr>
      </w:pPr>
      <w:r w:rsidRPr="0037593B">
        <w:rPr>
          <w:noProof/>
          <w:lang w:eastAsia="ru-RU"/>
        </w:rPr>
        <w:pict>
          <v:shape id="Picture 2" o:spid="_x0000_i1062" type="#_x0000_t75" style="width:225pt;height:162pt;visibility:visible">
            <v:imagedata r:id="rId45" o:title=""/>
          </v:shape>
        </w:pict>
      </w:r>
      <w:r w:rsidRPr="0037593B">
        <w:rPr>
          <w:noProof/>
          <w:lang w:eastAsia="ru-RU"/>
        </w:rPr>
        <w:pict>
          <v:shape id="_x0000_i1063" type="#_x0000_t75" style="width:225pt;height:162pt;visibility:visible">
            <v:imagedata r:id="rId45" o:title=""/>
          </v:shape>
        </w:pict>
      </w:r>
    </w:p>
    <w:p w:rsidR="006323BC" w:rsidRPr="00A50919" w:rsidRDefault="006323BC" w:rsidP="00A50919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A50919">
        <w:rPr>
          <w:rFonts w:ascii="Times New Roman" w:hAnsi="Times New Roman"/>
          <w:sz w:val="28"/>
          <w:szCs w:val="28"/>
          <w:lang w:val="en-US"/>
        </w:rPr>
        <w:t xml:space="preserve">                    Be healthy!                                                      Be healthy!</w:t>
      </w:r>
    </w:p>
    <w:p w:rsidR="006323BC" w:rsidRPr="00A50919" w:rsidRDefault="006323BC" w:rsidP="00A50919">
      <w:pPr>
        <w:spacing w:after="0"/>
        <w:rPr>
          <w:rFonts w:ascii="Times New Roman" w:hAnsi="Times New Roman"/>
          <w:sz w:val="28"/>
          <w:szCs w:val="28"/>
          <w:lang w:val="en-US"/>
        </w:rPr>
      </w:pPr>
    </w:p>
    <w:p w:rsidR="006323BC" w:rsidRPr="00A50919" w:rsidRDefault="006323BC" w:rsidP="00A50919">
      <w:pPr>
        <w:spacing w:after="0"/>
        <w:rPr>
          <w:rFonts w:ascii="Times New Roman" w:hAnsi="Times New Roman"/>
          <w:sz w:val="28"/>
          <w:szCs w:val="28"/>
          <w:lang w:val="en-US"/>
        </w:rPr>
      </w:pPr>
    </w:p>
    <w:p w:rsidR="006323BC" w:rsidRPr="00A50919" w:rsidRDefault="006323BC" w:rsidP="00A50919">
      <w:pPr>
        <w:spacing w:after="0"/>
        <w:rPr>
          <w:rFonts w:ascii="Times New Roman" w:hAnsi="Times New Roman"/>
          <w:b/>
          <w:sz w:val="28"/>
          <w:szCs w:val="28"/>
          <w:lang w:val="en-US"/>
        </w:rPr>
      </w:pPr>
      <w:r w:rsidRPr="00A50919">
        <w:rPr>
          <w:rFonts w:ascii="Times New Roman" w:hAnsi="Times New Roman"/>
          <w:b/>
          <w:sz w:val="28"/>
          <w:szCs w:val="28"/>
          <w:lang w:val="en-US"/>
        </w:rPr>
        <w:t>“An apple a day the doctor away.”“An apple a day the doctor away.”</w:t>
      </w:r>
    </w:p>
    <w:p w:rsidR="006323BC" w:rsidRPr="00A50919" w:rsidRDefault="006323BC" w:rsidP="00A50919">
      <w:pPr>
        <w:spacing w:after="0"/>
        <w:rPr>
          <w:rFonts w:ascii="Times New Roman" w:hAnsi="Times New Roman"/>
          <w:sz w:val="28"/>
          <w:szCs w:val="28"/>
          <w:lang w:val="en-US"/>
        </w:rPr>
      </w:pPr>
    </w:p>
    <w:p w:rsidR="006323BC" w:rsidRPr="00A50919" w:rsidRDefault="006323BC" w:rsidP="00A50919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37593B">
        <w:rPr>
          <w:noProof/>
          <w:lang w:eastAsia="ru-RU"/>
        </w:rPr>
        <w:pict>
          <v:shape id="_x0000_i1064" type="#_x0000_t75" style="width:225pt;height:162pt;visibility:visible">
            <v:imagedata r:id="rId45" o:title=""/>
          </v:shape>
        </w:pict>
      </w:r>
      <w:r w:rsidRPr="00AA4FA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5" o:spid="_x0000_i1065" type="#_x0000_t75" style="width:228.75pt;height:163.5pt;visibility:visible">
            <v:imagedata r:id="rId46" o:title=""/>
          </v:shape>
        </w:pict>
      </w:r>
    </w:p>
    <w:p w:rsidR="006323BC" w:rsidRPr="00A50919" w:rsidRDefault="006323BC" w:rsidP="00A50919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A50919">
        <w:rPr>
          <w:rFonts w:ascii="Times New Roman" w:hAnsi="Times New Roman"/>
          <w:sz w:val="28"/>
          <w:szCs w:val="28"/>
          <w:lang w:val="en-US"/>
        </w:rPr>
        <w:t xml:space="preserve">                    Be healthy!                                                      Be healthy!</w:t>
      </w:r>
    </w:p>
    <w:p w:rsidR="006323BC" w:rsidRPr="00A50919" w:rsidRDefault="006323BC" w:rsidP="00A50919">
      <w:pPr>
        <w:spacing w:after="0"/>
        <w:rPr>
          <w:rFonts w:ascii="Times New Roman" w:hAnsi="Times New Roman"/>
          <w:sz w:val="28"/>
          <w:szCs w:val="28"/>
          <w:lang w:val="en-US"/>
        </w:rPr>
      </w:pPr>
    </w:p>
    <w:p w:rsidR="006323BC" w:rsidRPr="00A50919" w:rsidRDefault="006323BC" w:rsidP="00A50919">
      <w:pPr>
        <w:spacing w:after="0"/>
        <w:rPr>
          <w:rFonts w:ascii="Times New Roman" w:hAnsi="Times New Roman"/>
          <w:sz w:val="28"/>
          <w:szCs w:val="28"/>
          <w:lang w:val="en-US"/>
        </w:rPr>
      </w:pPr>
    </w:p>
    <w:p w:rsidR="006323BC" w:rsidRPr="00A50919" w:rsidRDefault="006323BC" w:rsidP="00A50919">
      <w:pPr>
        <w:spacing w:after="0"/>
        <w:rPr>
          <w:rFonts w:ascii="Times New Roman" w:hAnsi="Times New Roman"/>
          <w:b/>
          <w:sz w:val="28"/>
          <w:szCs w:val="28"/>
          <w:lang w:val="en-US"/>
        </w:rPr>
      </w:pPr>
      <w:r w:rsidRPr="00A50919">
        <w:rPr>
          <w:rFonts w:ascii="Times New Roman" w:hAnsi="Times New Roman"/>
          <w:b/>
          <w:sz w:val="28"/>
          <w:szCs w:val="28"/>
          <w:lang w:val="en-US"/>
        </w:rPr>
        <w:t>“An apple a day the doctor away.”“An apple a day the doctor away.”</w:t>
      </w:r>
    </w:p>
    <w:p w:rsidR="006323BC" w:rsidRPr="00A50919" w:rsidRDefault="006323BC" w:rsidP="00A50919">
      <w:pPr>
        <w:spacing w:after="0"/>
        <w:rPr>
          <w:rFonts w:ascii="Times New Roman" w:hAnsi="Times New Roman"/>
          <w:sz w:val="28"/>
          <w:szCs w:val="28"/>
          <w:lang w:val="en-US"/>
        </w:rPr>
      </w:pPr>
    </w:p>
    <w:p w:rsidR="006323BC" w:rsidRPr="00A50919" w:rsidRDefault="006323BC" w:rsidP="00A50919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37593B">
        <w:rPr>
          <w:noProof/>
          <w:lang w:eastAsia="ru-RU"/>
        </w:rPr>
        <w:pict>
          <v:shape id="_x0000_i1066" type="#_x0000_t75" style="width:225pt;height:162pt;visibility:visible">
            <v:imagedata r:id="rId45" o:title=""/>
          </v:shape>
        </w:pict>
      </w:r>
      <w:r w:rsidRPr="0037593B">
        <w:rPr>
          <w:noProof/>
          <w:lang w:eastAsia="ru-RU"/>
        </w:rPr>
        <w:pict>
          <v:shape id="_x0000_i1067" type="#_x0000_t75" style="width:225pt;height:162pt;visibility:visible">
            <v:imagedata r:id="rId45" o:title=""/>
          </v:shape>
        </w:pict>
      </w:r>
    </w:p>
    <w:p w:rsidR="006323BC" w:rsidRPr="00A50919" w:rsidRDefault="006323BC" w:rsidP="00A50919">
      <w:pPr>
        <w:spacing w:after="0"/>
        <w:rPr>
          <w:rFonts w:ascii="Times New Roman" w:hAnsi="Times New Roman"/>
          <w:b/>
          <w:i/>
          <w:sz w:val="24"/>
          <w:szCs w:val="28"/>
          <w:lang w:val="en-US"/>
        </w:rPr>
      </w:pPr>
      <w:r w:rsidRPr="00A50919">
        <w:rPr>
          <w:rFonts w:ascii="Times New Roman" w:hAnsi="Times New Roman"/>
          <w:sz w:val="28"/>
          <w:szCs w:val="28"/>
          <w:lang w:val="en-US"/>
        </w:rPr>
        <w:t xml:space="preserve">                    Be healthy!                                                      Be healthy!</w:t>
      </w:r>
    </w:p>
    <w:p w:rsidR="006323BC" w:rsidRPr="00A50919" w:rsidRDefault="006323BC" w:rsidP="00A50919">
      <w:pPr>
        <w:spacing w:after="0"/>
        <w:rPr>
          <w:rFonts w:ascii="Times New Roman" w:hAnsi="Times New Roman"/>
          <w:sz w:val="24"/>
          <w:szCs w:val="28"/>
          <w:lang w:val="en-US"/>
        </w:rPr>
      </w:pPr>
    </w:p>
    <w:p w:rsidR="006323BC" w:rsidRPr="000F4C39" w:rsidRDefault="006323BC" w:rsidP="00A5091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A50919">
        <w:rPr>
          <w:rFonts w:ascii="Times New Roman" w:hAnsi="Times New Roman"/>
          <w:b/>
          <w:sz w:val="28"/>
          <w:szCs w:val="28"/>
        </w:rPr>
        <w:t>Використан</w:t>
      </w:r>
      <w:r>
        <w:rPr>
          <w:rFonts w:ascii="Times New Roman" w:hAnsi="Times New Roman"/>
          <w:b/>
          <w:sz w:val="28"/>
          <w:szCs w:val="28"/>
          <w:lang w:val="uk-UA"/>
        </w:rPr>
        <w:t>іджерела</w:t>
      </w:r>
    </w:p>
    <w:p w:rsidR="006323BC" w:rsidRPr="00A50919" w:rsidRDefault="006323BC" w:rsidP="00A50919">
      <w:pPr>
        <w:numPr>
          <w:ilvl w:val="0"/>
          <w:numId w:val="14"/>
        </w:num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A50919">
        <w:rPr>
          <w:rFonts w:ascii="Times New Roman" w:hAnsi="Times New Roman"/>
          <w:sz w:val="28"/>
          <w:szCs w:val="28"/>
          <w:lang w:val="uk-UA"/>
        </w:rPr>
        <w:t>Програма для загальноосвітніх навчальних закладів іноземна мова 10-11 класів (рівень стандарту), - 2010 р.</w:t>
      </w:r>
    </w:p>
    <w:p w:rsidR="006323BC" w:rsidRPr="00427A26" w:rsidRDefault="006323BC" w:rsidP="00427A26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Карп</w:t>
      </w:r>
      <w:r w:rsidRPr="00427A26">
        <w:rPr>
          <w:rFonts w:ascii="Times New Roman" w:hAnsi="Times New Roman"/>
          <w:sz w:val="28"/>
          <w:szCs w:val="28"/>
          <w:lang w:val="ru-RU"/>
        </w:rPr>
        <w:t>’</w:t>
      </w:r>
      <w:r>
        <w:rPr>
          <w:rFonts w:ascii="Times New Roman" w:hAnsi="Times New Roman"/>
          <w:sz w:val="28"/>
          <w:szCs w:val="28"/>
        </w:rPr>
        <w:t xml:space="preserve">юк О.Д. Англійська мова: Підручник для 11-го класу загальноосвітніх навчальних закладів. Рівень стандарту (10-й рік начання).- Тернопіль: «Видавництво «Астон», 2011. – </w:t>
      </w:r>
      <w:r w:rsidRPr="00427A26">
        <w:rPr>
          <w:rFonts w:ascii="Times New Roman" w:hAnsi="Times New Roman"/>
          <w:sz w:val="28"/>
          <w:szCs w:val="28"/>
        </w:rPr>
        <w:t>296с.</w:t>
      </w:r>
    </w:p>
    <w:p w:rsidR="006323BC" w:rsidRPr="00B07B23" w:rsidRDefault="006323BC" w:rsidP="00B07B23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/>
          <w:sz w:val="28"/>
          <w:szCs w:val="28"/>
        </w:rPr>
      </w:pPr>
      <w:hyperlink r:id="rId47" w:history="1">
        <w:r w:rsidRPr="00450ACC">
          <w:rPr>
            <w:rStyle w:val="Hyperlink"/>
            <w:rFonts w:ascii="Times New Roman" w:hAnsi="Times New Roman"/>
            <w:sz w:val="28"/>
            <w:szCs w:val="28"/>
          </w:rPr>
          <w:t>http://www.people.su/articles/915</w:t>
        </w:r>
      </w:hyperlink>
    </w:p>
    <w:p w:rsidR="006323BC" w:rsidRPr="00B07B23" w:rsidRDefault="006323BC" w:rsidP="00B07B23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/>
          <w:sz w:val="28"/>
          <w:szCs w:val="28"/>
        </w:rPr>
      </w:pPr>
      <w:hyperlink r:id="rId48" w:history="1">
        <w:r w:rsidRPr="00450ACC">
          <w:rPr>
            <w:rStyle w:val="Hyperlink"/>
            <w:rFonts w:ascii="Times New Roman" w:hAnsi="Times New Roman"/>
            <w:sz w:val="28"/>
            <w:szCs w:val="28"/>
          </w:rPr>
          <w:t>http://www.restbee.ru/guides/bliuda-i-napitki/samyie-nieobychnyie-bliuda-iaponskoi-kukhni.html</w:t>
        </w:r>
      </w:hyperlink>
    </w:p>
    <w:p w:rsidR="006323BC" w:rsidRPr="00B07B23" w:rsidRDefault="006323BC" w:rsidP="00B07B23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/>
          <w:sz w:val="28"/>
          <w:szCs w:val="28"/>
        </w:rPr>
      </w:pPr>
      <w:hyperlink r:id="rId49" w:history="1">
        <w:r w:rsidRPr="00450ACC">
          <w:rPr>
            <w:rStyle w:val="Hyperlink"/>
            <w:rFonts w:ascii="Times New Roman" w:hAnsi="Times New Roman"/>
            <w:sz w:val="28"/>
            <w:szCs w:val="28"/>
          </w:rPr>
          <w:t>http://fishki.net/photo/1245237-chto-gotovjat-na-beduinskoj-svadbe-farshirovannogo-verbljuda.html</w:t>
        </w:r>
      </w:hyperlink>
    </w:p>
    <w:p w:rsidR="006323BC" w:rsidRPr="00B07B23" w:rsidRDefault="006323BC" w:rsidP="00B07B23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/>
          <w:sz w:val="28"/>
          <w:szCs w:val="28"/>
        </w:rPr>
      </w:pPr>
      <w:hyperlink r:id="rId50" w:history="1">
        <w:r w:rsidRPr="00450ACC">
          <w:rPr>
            <w:rStyle w:val="Hyperlink"/>
            <w:rFonts w:ascii="Times New Roman" w:hAnsi="Times New Roman"/>
            <w:sz w:val="28"/>
            <w:szCs w:val="28"/>
          </w:rPr>
          <w:t>http://ivona.bigmir.net/cooking/toowners/368560-TOP-17-samyh-strannyh-bljud-russkoj-kuhni</w:t>
        </w:r>
      </w:hyperlink>
    </w:p>
    <w:p w:rsidR="006323BC" w:rsidRPr="006109A7" w:rsidRDefault="006323BC" w:rsidP="006109A7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/>
          <w:sz w:val="28"/>
          <w:szCs w:val="28"/>
        </w:rPr>
      </w:pPr>
      <w:hyperlink r:id="rId51" w:history="1">
        <w:r w:rsidRPr="00450ACC">
          <w:rPr>
            <w:rStyle w:val="Hyperlink"/>
            <w:rFonts w:ascii="Times New Roman" w:hAnsi="Times New Roman"/>
            <w:sz w:val="28"/>
            <w:szCs w:val="28"/>
          </w:rPr>
          <w:t>http://www.vokrugsveta.com/index.php?id=1228&amp;option=com_content&amp;task=view</w:t>
        </w:r>
      </w:hyperlink>
    </w:p>
    <w:p w:rsidR="006323BC" w:rsidRPr="006109A7" w:rsidRDefault="006323BC" w:rsidP="006109A7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/>
          <w:sz w:val="28"/>
          <w:szCs w:val="28"/>
        </w:rPr>
      </w:pPr>
      <w:hyperlink r:id="rId52" w:history="1">
        <w:r w:rsidRPr="00450ACC">
          <w:rPr>
            <w:rStyle w:val="Hyperlink"/>
            <w:rFonts w:ascii="Times New Roman" w:hAnsi="Times New Roman"/>
            <w:sz w:val="28"/>
            <w:szCs w:val="28"/>
          </w:rPr>
          <w:t>http://ya-uznayu.ru/zanimatelnye-fakty/pochemy-kitaicy-ne-piut-moloko.html</w:t>
        </w:r>
      </w:hyperlink>
    </w:p>
    <w:p w:rsidR="006323BC" w:rsidRDefault="006323BC" w:rsidP="00B07B23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/>
          <w:sz w:val="28"/>
          <w:szCs w:val="28"/>
        </w:rPr>
      </w:pPr>
      <w:hyperlink r:id="rId53" w:history="1">
        <w:r w:rsidRPr="00450ACC">
          <w:rPr>
            <w:rStyle w:val="Hyperlink"/>
            <w:rFonts w:ascii="Times New Roman" w:hAnsi="Times New Roman"/>
            <w:sz w:val="28"/>
            <w:szCs w:val="28"/>
          </w:rPr>
          <w:t>http://www.bugaga.ru/interesting/1146738207-7-samyh-strannyh-vidov-syra.html</w:t>
        </w:r>
      </w:hyperlink>
    </w:p>
    <w:p w:rsidR="006323BC" w:rsidRDefault="006323BC" w:rsidP="006109A7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/>
          <w:sz w:val="28"/>
          <w:szCs w:val="28"/>
        </w:rPr>
      </w:pPr>
      <w:hyperlink r:id="rId54" w:history="1">
        <w:r w:rsidRPr="00450ACC">
          <w:rPr>
            <w:rStyle w:val="Hyperlink"/>
            <w:rFonts w:ascii="Times New Roman" w:hAnsi="Times New Roman"/>
            <w:sz w:val="28"/>
            <w:szCs w:val="28"/>
          </w:rPr>
          <w:t>http://www.uznayvse.ru/interesting-facts/samaya-opasnaya-eda-v-mire.html</w:t>
        </w:r>
      </w:hyperlink>
    </w:p>
    <w:p w:rsidR="006323BC" w:rsidRDefault="006323BC" w:rsidP="006109A7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/>
          <w:sz w:val="28"/>
          <w:szCs w:val="28"/>
        </w:rPr>
      </w:pPr>
      <w:hyperlink r:id="rId55" w:history="1">
        <w:r w:rsidRPr="00450ACC">
          <w:rPr>
            <w:rStyle w:val="Hyperlink"/>
            <w:rFonts w:ascii="Times New Roman" w:hAnsi="Times New Roman"/>
            <w:sz w:val="28"/>
            <w:szCs w:val="28"/>
          </w:rPr>
          <w:t>http://taisia09.beon.ru/11014-622-strannaja-francuzskaja-kuhnja.zhtml</w:t>
        </w:r>
      </w:hyperlink>
    </w:p>
    <w:p w:rsidR="006323BC" w:rsidRDefault="006323BC" w:rsidP="006109A7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/>
          <w:sz w:val="28"/>
          <w:szCs w:val="28"/>
        </w:rPr>
      </w:pPr>
      <w:hyperlink r:id="rId56" w:history="1">
        <w:r w:rsidRPr="00450ACC">
          <w:rPr>
            <w:rStyle w:val="Hyperlink"/>
            <w:rFonts w:ascii="Times New Roman" w:hAnsi="Times New Roman"/>
            <w:sz w:val="28"/>
            <w:szCs w:val="28"/>
          </w:rPr>
          <w:t>http://www.zdorovih.net/modules.php?name=Articles&amp;pa=showarticle&amp;articles_id=4162</w:t>
        </w:r>
      </w:hyperlink>
    </w:p>
    <w:p w:rsidR="006323BC" w:rsidRDefault="006323BC" w:rsidP="006109A7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/>
          <w:sz w:val="28"/>
          <w:szCs w:val="28"/>
        </w:rPr>
      </w:pPr>
      <w:hyperlink r:id="rId57" w:history="1">
        <w:r w:rsidRPr="00450ACC">
          <w:rPr>
            <w:rStyle w:val="Hyperlink"/>
            <w:rFonts w:ascii="Times New Roman" w:hAnsi="Times New Roman"/>
            <w:sz w:val="28"/>
            <w:szCs w:val="28"/>
          </w:rPr>
          <w:t>http://top-reyting.ru/drugie-reytingi/samie-opasnie-bliuda-v-mire.html</w:t>
        </w:r>
      </w:hyperlink>
    </w:p>
    <w:p w:rsidR="006323BC" w:rsidRDefault="006323BC" w:rsidP="006109A7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/>
          <w:sz w:val="28"/>
          <w:szCs w:val="28"/>
        </w:rPr>
      </w:pPr>
      <w:hyperlink r:id="rId58" w:history="1">
        <w:r w:rsidRPr="00450ACC">
          <w:rPr>
            <w:rStyle w:val="Hyperlink"/>
            <w:rFonts w:ascii="Times New Roman" w:hAnsi="Times New Roman"/>
            <w:sz w:val="28"/>
            <w:szCs w:val="28"/>
          </w:rPr>
          <w:t>http://wideopenroad.ru/strany/oae/osobennosti-arabskoy-kuhni.html</w:t>
        </w:r>
      </w:hyperlink>
    </w:p>
    <w:p w:rsidR="006323BC" w:rsidRDefault="006323BC" w:rsidP="006109A7">
      <w:pPr>
        <w:pStyle w:val="ListParagraph"/>
        <w:spacing w:after="0" w:line="360" w:lineRule="auto"/>
        <w:ind w:left="644"/>
        <w:rPr>
          <w:rFonts w:ascii="Times New Roman" w:hAnsi="Times New Roman"/>
          <w:sz w:val="28"/>
          <w:szCs w:val="28"/>
        </w:rPr>
      </w:pPr>
    </w:p>
    <w:p w:rsidR="006323BC" w:rsidRPr="006109A7" w:rsidRDefault="006323BC" w:rsidP="006109A7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6323BC" w:rsidRPr="00B07B23" w:rsidRDefault="006323BC" w:rsidP="00A5091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6323BC" w:rsidRPr="00B07B23" w:rsidRDefault="006323BC" w:rsidP="00A5091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6323BC" w:rsidRPr="00B07B23" w:rsidRDefault="006323BC" w:rsidP="00A5091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6323BC" w:rsidRPr="00B07B23" w:rsidRDefault="006323BC" w:rsidP="00A5091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6323BC" w:rsidRPr="00B07B23" w:rsidRDefault="006323BC" w:rsidP="00A5091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6323BC" w:rsidRPr="00A50919" w:rsidRDefault="006323BC" w:rsidP="00A5091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0F4C39">
        <w:rPr>
          <w:rFonts w:ascii="Times New Roman" w:hAnsi="Times New Roman"/>
          <w:b/>
          <w:sz w:val="28"/>
          <w:szCs w:val="28"/>
          <w:lang w:val="uk-UA"/>
        </w:rPr>
        <w:t>Анотац</w:t>
      </w:r>
      <w:r w:rsidRPr="00A50919">
        <w:rPr>
          <w:rFonts w:ascii="Times New Roman" w:hAnsi="Times New Roman"/>
          <w:b/>
          <w:sz w:val="28"/>
          <w:szCs w:val="28"/>
          <w:lang w:val="uk-UA"/>
        </w:rPr>
        <w:t>ія до уроку</w:t>
      </w:r>
    </w:p>
    <w:p w:rsidR="006323BC" w:rsidRPr="00A50919" w:rsidRDefault="006323BC" w:rsidP="00A5091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323BC" w:rsidRPr="00A50919" w:rsidRDefault="006323BC" w:rsidP="00A50919">
      <w:pPr>
        <w:tabs>
          <w:tab w:val="left" w:pos="7530"/>
        </w:tabs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A50919">
        <w:rPr>
          <w:rFonts w:ascii="Times New Roman" w:hAnsi="Times New Roman"/>
          <w:sz w:val="28"/>
          <w:szCs w:val="28"/>
          <w:lang w:val="uk-UA"/>
        </w:rPr>
        <w:t xml:space="preserve">      Урок  англійської  мови  з теми «</w:t>
      </w:r>
      <w:r w:rsidRPr="00A50919">
        <w:rPr>
          <w:rFonts w:ascii="Times New Roman" w:hAnsi="Times New Roman"/>
          <w:i/>
          <w:sz w:val="28"/>
          <w:szCs w:val="28"/>
          <w:lang w:val="en-US"/>
        </w:rPr>
        <w:t>H</w:t>
      </w:r>
      <w:r w:rsidRPr="00A50919">
        <w:rPr>
          <w:rFonts w:ascii="Times New Roman" w:hAnsi="Times New Roman"/>
          <w:i/>
          <w:sz w:val="28"/>
          <w:szCs w:val="28"/>
          <w:lang w:val="uk-UA"/>
        </w:rPr>
        <w:t xml:space="preserve">ealthywayofeating» </w:t>
      </w:r>
      <w:r w:rsidRPr="00A50919">
        <w:rPr>
          <w:rFonts w:ascii="Times New Roman" w:hAnsi="Times New Roman"/>
          <w:b/>
          <w:i/>
          <w:sz w:val="28"/>
          <w:szCs w:val="28"/>
          <w:lang w:val="uk-UA"/>
        </w:rPr>
        <w:t>(«</w:t>
      </w:r>
      <w:r w:rsidRPr="00A50919">
        <w:rPr>
          <w:rFonts w:ascii="Times New Roman" w:hAnsi="Times New Roman"/>
          <w:i/>
          <w:sz w:val="28"/>
          <w:szCs w:val="28"/>
          <w:lang w:val="uk-UA"/>
        </w:rPr>
        <w:t xml:space="preserve">Здоровий спосіб харчування») </w:t>
      </w:r>
      <w:r w:rsidRPr="00A50919">
        <w:rPr>
          <w:rFonts w:ascii="Times New Roman" w:hAnsi="Times New Roman"/>
          <w:sz w:val="28"/>
          <w:szCs w:val="28"/>
          <w:lang w:val="uk-UA"/>
        </w:rPr>
        <w:t>розроблений за підручником О.Карп’юк  «Англійська мова» для 11 класу. Даний урок є комбінованим уроком з розділу «</w:t>
      </w:r>
      <w:r w:rsidRPr="00A50919">
        <w:rPr>
          <w:rFonts w:ascii="Times New Roman" w:hAnsi="Times New Roman"/>
          <w:sz w:val="28"/>
          <w:szCs w:val="28"/>
          <w:lang w:val="en-US"/>
        </w:rPr>
        <w:t>Eatingout</w:t>
      </w:r>
      <w:r w:rsidRPr="00A50919">
        <w:rPr>
          <w:rFonts w:ascii="Times New Roman" w:hAnsi="Times New Roman"/>
          <w:sz w:val="28"/>
          <w:szCs w:val="28"/>
          <w:lang w:val="uk-UA"/>
        </w:rPr>
        <w:t>»  («Система громадського харчування») відповідно до підручника і містить вправу з нього. Під час уроку використовується багато країнознавчого матеріалу, роздатковий матеріал, медіапрезентація, що створює психологічно сприятливу обстановку. Часта зміна форм роботи та захоплюючі завдання не дадуть учням нудьгувати, а навпаки, розвинуть інтерес до даної теми та предмета в цілому.</w:t>
      </w:r>
    </w:p>
    <w:p w:rsidR="006323BC" w:rsidRPr="00A50919" w:rsidRDefault="006323BC" w:rsidP="00A50919">
      <w:pPr>
        <w:tabs>
          <w:tab w:val="left" w:pos="7530"/>
        </w:tabs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A50919">
        <w:rPr>
          <w:rFonts w:ascii="Times New Roman" w:hAnsi="Times New Roman"/>
          <w:sz w:val="28"/>
          <w:szCs w:val="28"/>
          <w:lang w:val="uk-UA"/>
        </w:rPr>
        <w:t xml:space="preserve">     Даний урок може бути використаним на  уроках англійської мови з вивчення відповідної теми студентами-практикантами, вчителями, викладачами. Або як позакласний захід на тижні англійської мови.</w:t>
      </w:r>
    </w:p>
    <w:p w:rsidR="006323BC" w:rsidRPr="00A50919" w:rsidRDefault="006323BC" w:rsidP="00A5091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6323BC" w:rsidRPr="00A50919" w:rsidRDefault="006323BC" w:rsidP="00A5091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6323BC" w:rsidRPr="00A50919" w:rsidRDefault="006323BC" w:rsidP="00A50919">
      <w:pPr>
        <w:spacing w:after="0"/>
        <w:rPr>
          <w:rFonts w:ascii="Times New Roman" w:hAnsi="Times New Roman"/>
          <w:sz w:val="24"/>
          <w:szCs w:val="28"/>
          <w:lang w:val="uk-UA"/>
        </w:rPr>
      </w:pPr>
    </w:p>
    <w:p w:rsidR="006323BC" w:rsidRPr="00A50919" w:rsidRDefault="006323BC" w:rsidP="00A50919">
      <w:pPr>
        <w:spacing w:after="0"/>
        <w:rPr>
          <w:rFonts w:ascii="Times New Roman" w:hAnsi="Times New Roman"/>
          <w:sz w:val="24"/>
          <w:szCs w:val="28"/>
          <w:lang w:val="uk-UA"/>
        </w:rPr>
      </w:pPr>
    </w:p>
    <w:p w:rsidR="006323BC" w:rsidRPr="00A50919" w:rsidRDefault="006323BC" w:rsidP="00A50919">
      <w:pPr>
        <w:spacing w:after="0"/>
        <w:rPr>
          <w:rFonts w:ascii="Times New Roman" w:hAnsi="Times New Roman"/>
          <w:sz w:val="24"/>
          <w:szCs w:val="28"/>
          <w:lang w:val="uk-UA"/>
        </w:rPr>
      </w:pPr>
    </w:p>
    <w:p w:rsidR="006323BC" w:rsidRDefault="006323BC"/>
    <w:sectPr w:rsidR="006323BC" w:rsidSect="00A50919">
      <w:footerReference w:type="default" r:id="rId59"/>
      <w:pgSz w:w="11906" w:h="16838"/>
      <w:pgMar w:top="851" w:right="851" w:bottom="851" w:left="1418" w:header="283" w:footer="283" w:gutter="0"/>
      <w:pgBorders w:display="firstPage" w:offsetFrom="page">
        <w:top w:val="thickThinSmallGap" w:sz="36" w:space="24" w:color="92D050"/>
        <w:left w:val="thickThinSmallGap" w:sz="36" w:space="24" w:color="92D050"/>
        <w:bottom w:val="thinThickSmallGap" w:sz="36" w:space="24" w:color="92D050"/>
        <w:right w:val="thinThickSmallGap" w:sz="36" w:space="24" w:color="92D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23BC" w:rsidRDefault="006323BC" w:rsidP="00A50919">
      <w:pPr>
        <w:spacing w:after="0" w:line="240" w:lineRule="auto"/>
      </w:pPr>
      <w:r>
        <w:separator/>
      </w:r>
    </w:p>
  </w:endnote>
  <w:endnote w:type="continuationSeparator" w:id="1">
    <w:p w:rsidR="006323BC" w:rsidRDefault="006323BC" w:rsidP="00A50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3BC" w:rsidRDefault="006323BC">
    <w:pPr>
      <w:pStyle w:val="Footer"/>
    </w:pPr>
    <w:r>
      <w:rPr>
        <w:noProof/>
        <w:lang w:val="ru-RU" w:eastAsia="ru-RU"/>
      </w:rPr>
      <w:pict>
        <v:rect id="Прямоугольник 650" o:spid="_x0000_s2049" style="position:absolute;margin-left:551.7pt;margin-top:813.05pt;width:44.55pt;height:15.1pt;rotation:180;flip:x;z-index: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" filled="f" fillcolor="#c0504d" stroked="f" strokecolor="#5c83b4" strokeweight="2.25pt">
          <v:textbox inset=",0,,0">
            <w:txbxContent>
              <w:p w:rsidR="006323BC" w:rsidRPr="00AA4FAB" w:rsidRDefault="006323BC" w:rsidP="00AA4FAB">
                <w:pPr>
                  <w:pBdr>
                    <w:top w:val="single" w:sz="4" w:space="1" w:color="7F7F7F"/>
                  </w:pBdr>
                  <w:jc w:val="center"/>
                  <w:rPr>
                    <w:color w:val="C0504D"/>
                  </w:rPr>
                </w:pPr>
                <w:fldSimple w:instr="PAGE   \* MERGEFORMAT">
                  <w:r w:rsidRPr="00FD017B">
                    <w:rPr>
                      <w:noProof/>
                      <w:color w:val="C0504D"/>
                    </w:rPr>
                    <w:t>1</w:t>
                  </w:r>
                </w:fldSimple>
              </w:p>
            </w:txbxContent>
          </v:textbox>
          <w10:wrap anchorx="margin" anchory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23BC" w:rsidRDefault="006323BC" w:rsidP="00A50919">
      <w:pPr>
        <w:spacing w:after="0" w:line="240" w:lineRule="auto"/>
      </w:pPr>
      <w:r>
        <w:separator/>
      </w:r>
    </w:p>
  </w:footnote>
  <w:footnote w:type="continuationSeparator" w:id="1">
    <w:p w:rsidR="006323BC" w:rsidRDefault="006323BC" w:rsidP="00A509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F4784"/>
    <w:multiLevelType w:val="hybridMultilevel"/>
    <w:tmpl w:val="B09E16D8"/>
    <w:lvl w:ilvl="0" w:tplc="41328DD0">
      <w:start w:val="1"/>
      <w:numFmt w:val="bullet"/>
      <w:lvlText w:val=""/>
      <w:lvlJc w:val="left"/>
      <w:pPr>
        <w:tabs>
          <w:tab w:val="num" w:pos="1325"/>
        </w:tabs>
        <w:ind w:left="132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2045"/>
        </w:tabs>
        <w:ind w:left="2045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765"/>
        </w:tabs>
        <w:ind w:left="276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485"/>
        </w:tabs>
        <w:ind w:left="348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4205"/>
        </w:tabs>
        <w:ind w:left="4205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925"/>
        </w:tabs>
        <w:ind w:left="492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645"/>
        </w:tabs>
        <w:ind w:left="564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365"/>
        </w:tabs>
        <w:ind w:left="6365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7085"/>
        </w:tabs>
        <w:ind w:left="7085" w:hanging="360"/>
      </w:pPr>
      <w:rPr>
        <w:rFonts w:ascii="Wingdings" w:hAnsi="Wingdings" w:hint="default"/>
      </w:rPr>
    </w:lvl>
  </w:abstractNum>
  <w:abstractNum w:abstractNumId="1">
    <w:nsid w:val="24A75FC7"/>
    <w:multiLevelType w:val="hybridMultilevel"/>
    <w:tmpl w:val="C7220DA2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AD37216"/>
    <w:multiLevelType w:val="hybridMultilevel"/>
    <w:tmpl w:val="E8B868B2"/>
    <w:lvl w:ilvl="0" w:tplc="41328DD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45551CF3"/>
    <w:multiLevelType w:val="hybridMultilevel"/>
    <w:tmpl w:val="81DC5DF8"/>
    <w:lvl w:ilvl="0" w:tplc="41328DD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4B9131F6"/>
    <w:multiLevelType w:val="multilevel"/>
    <w:tmpl w:val="D7209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0E4036"/>
    <w:multiLevelType w:val="hybridMultilevel"/>
    <w:tmpl w:val="612A27C4"/>
    <w:lvl w:ilvl="0" w:tplc="BC520E0C">
      <w:start w:val="1"/>
      <w:numFmt w:val="bullet"/>
      <w:lvlText w:val="-"/>
      <w:lvlJc w:val="left"/>
      <w:pPr>
        <w:ind w:left="432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6">
    <w:nsid w:val="4EE862B2"/>
    <w:multiLevelType w:val="hybridMultilevel"/>
    <w:tmpl w:val="898E6C28"/>
    <w:lvl w:ilvl="0" w:tplc="E9CCD68E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C178B8"/>
    <w:multiLevelType w:val="hybridMultilevel"/>
    <w:tmpl w:val="924E4E22"/>
    <w:lvl w:ilvl="0" w:tplc="A6D6DE02">
      <w:start w:val="1"/>
      <w:numFmt w:val="bullet"/>
      <w:lvlText w:val="-"/>
      <w:lvlJc w:val="left"/>
      <w:pPr>
        <w:ind w:left="408" w:hanging="360"/>
      </w:pPr>
      <w:rPr>
        <w:rFonts w:ascii="Calibri" w:eastAsia="Times New Roman" w:hAnsi="Calibri" w:hint="default"/>
      </w:rPr>
    </w:lvl>
    <w:lvl w:ilvl="1" w:tplc="0422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8">
    <w:nsid w:val="560416FD"/>
    <w:multiLevelType w:val="hybridMultilevel"/>
    <w:tmpl w:val="7F9E5F3A"/>
    <w:lvl w:ilvl="0" w:tplc="04220011">
      <w:start w:val="1"/>
      <w:numFmt w:val="decimal"/>
      <w:lvlText w:val="%1)"/>
      <w:lvlJc w:val="left"/>
      <w:pPr>
        <w:ind w:left="61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33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05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77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49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21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93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65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370" w:hanging="180"/>
      </w:pPr>
      <w:rPr>
        <w:rFonts w:cs="Times New Roman"/>
      </w:rPr>
    </w:lvl>
  </w:abstractNum>
  <w:abstractNum w:abstractNumId="9">
    <w:nsid w:val="57812CA8"/>
    <w:multiLevelType w:val="hybridMultilevel"/>
    <w:tmpl w:val="1B10B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BA3589"/>
    <w:multiLevelType w:val="hybridMultilevel"/>
    <w:tmpl w:val="6BC29142"/>
    <w:lvl w:ilvl="0" w:tplc="7A3CDE3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AE341F"/>
    <w:multiLevelType w:val="hybridMultilevel"/>
    <w:tmpl w:val="81AC047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A25559"/>
    <w:multiLevelType w:val="hybridMultilevel"/>
    <w:tmpl w:val="1F429C04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ED0360D"/>
    <w:multiLevelType w:val="hybridMultilevel"/>
    <w:tmpl w:val="C25E3AFA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8"/>
  </w:num>
  <w:num w:numId="5">
    <w:abstractNumId w:val="5"/>
  </w:num>
  <w:num w:numId="6">
    <w:abstractNumId w:val="4"/>
  </w:num>
  <w:num w:numId="7">
    <w:abstractNumId w:val="13"/>
  </w:num>
  <w:num w:numId="8">
    <w:abstractNumId w:val="9"/>
  </w:num>
  <w:num w:numId="9">
    <w:abstractNumId w:val="10"/>
  </w:num>
  <w:num w:numId="10">
    <w:abstractNumId w:val="6"/>
  </w:num>
  <w:num w:numId="11">
    <w:abstractNumId w:val="11"/>
  </w:num>
  <w:num w:numId="12">
    <w:abstractNumId w:val="7"/>
  </w:num>
  <w:num w:numId="13">
    <w:abstractNumId w:val="12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32B7E"/>
    <w:rsid w:val="000F4C39"/>
    <w:rsid w:val="0037593B"/>
    <w:rsid w:val="003F628F"/>
    <w:rsid w:val="00427A26"/>
    <w:rsid w:val="00450ACC"/>
    <w:rsid w:val="006109A7"/>
    <w:rsid w:val="006323BC"/>
    <w:rsid w:val="00632B7E"/>
    <w:rsid w:val="006D2C02"/>
    <w:rsid w:val="00916A4D"/>
    <w:rsid w:val="009A61F1"/>
    <w:rsid w:val="00A50919"/>
    <w:rsid w:val="00A8362E"/>
    <w:rsid w:val="00AA4FAB"/>
    <w:rsid w:val="00B07B23"/>
    <w:rsid w:val="00CC5EBD"/>
    <w:rsid w:val="00D80176"/>
    <w:rsid w:val="00D84E8B"/>
    <w:rsid w:val="00FD0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62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50919"/>
    <w:pPr>
      <w:spacing w:after="0" w:line="240" w:lineRule="auto"/>
    </w:pPr>
    <w:rPr>
      <w:rFonts w:ascii="Tahoma" w:hAnsi="Tahoma" w:cs="Tahoma"/>
      <w:sz w:val="16"/>
      <w:szCs w:val="16"/>
      <w:lang w:val="uk-U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50919"/>
    <w:rPr>
      <w:rFonts w:ascii="Tahoma" w:hAnsi="Tahoma" w:cs="Tahoma"/>
      <w:sz w:val="16"/>
      <w:szCs w:val="16"/>
      <w:lang w:val="uk-UA"/>
    </w:rPr>
  </w:style>
  <w:style w:type="character" w:customStyle="1" w:styleId="longtext">
    <w:name w:val="long_text"/>
    <w:basedOn w:val="DefaultParagraphFont"/>
    <w:uiPriority w:val="99"/>
    <w:rsid w:val="00A50919"/>
    <w:rPr>
      <w:rFonts w:cs="Times New Roman"/>
    </w:rPr>
  </w:style>
  <w:style w:type="character" w:customStyle="1" w:styleId="hps">
    <w:name w:val="hps"/>
    <w:basedOn w:val="DefaultParagraphFont"/>
    <w:uiPriority w:val="99"/>
    <w:rsid w:val="00A50919"/>
    <w:rPr>
      <w:rFonts w:cs="Times New Roman"/>
    </w:rPr>
  </w:style>
  <w:style w:type="table" w:styleId="TableGrid">
    <w:name w:val="Table Grid"/>
    <w:basedOn w:val="TableNormal"/>
    <w:uiPriority w:val="99"/>
    <w:rsid w:val="00A50919"/>
    <w:rPr>
      <w:sz w:val="20"/>
      <w:szCs w:val="20"/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A50919"/>
    <w:pPr>
      <w:ind w:left="720"/>
      <w:contextualSpacing/>
    </w:pPr>
    <w:rPr>
      <w:lang w:val="uk-UA"/>
    </w:rPr>
  </w:style>
  <w:style w:type="paragraph" w:styleId="Header">
    <w:name w:val="header"/>
    <w:basedOn w:val="Normal"/>
    <w:link w:val="HeaderChar"/>
    <w:uiPriority w:val="99"/>
    <w:rsid w:val="00A50919"/>
    <w:pPr>
      <w:tabs>
        <w:tab w:val="center" w:pos="4677"/>
        <w:tab w:val="right" w:pos="9355"/>
      </w:tabs>
      <w:spacing w:after="0" w:line="240" w:lineRule="auto"/>
    </w:pPr>
    <w:rPr>
      <w:lang w:val="uk-UA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50919"/>
    <w:rPr>
      <w:rFonts w:cs="Times New Roman"/>
      <w:lang w:val="uk-UA"/>
    </w:rPr>
  </w:style>
  <w:style w:type="paragraph" w:styleId="Footer">
    <w:name w:val="footer"/>
    <w:basedOn w:val="Normal"/>
    <w:link w:val="FooterChar"/>
    <w:uiPriority w:val="99"/>
    <w:rsid w:val="00A50919"/>
    <w:pPr>
      <w:tabs>
        <w:tab w:val="center" w:pos="4677"/>
        <w:tab w:val="right" w:pos="9355"/>
      </w:tabs>
      <w:spacing w:after="0" w:line="240" w:lineRule="auto"/>
    </w:pPr>
    <w:rPr>
      <w:lang w:val="uk-UA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50919"/>
    <w:rPr>
      <w:rFonts w:cs="Times New Roman"/>
      <w:lang w:val="uk-UA"/>
    </w:rPr>
  </w:style>
  <w:style w:type="character" w:styleId="Hyperlink">
    <w:name w:val="Hyperlink"/>
    <w:basedOn w:val="DefaultParagraphFont"/>
    <w:uiPriority w:val="99"/>
    <w:rsid w:val="00B07B23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package" Target="embeddings/______Microsoft_PowerPoint11.sldx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yperlink" Target="http://www.people.su/articles/915" TargetMode="External"/><Relationship Id="rId50" Type="http://schemas.openxmlformats.org/officeDocument/2006/relationships/hyperlink" Target="http://ivona.bigmir.net/cooking/toowners/368560-TOP-17-samyh-strannyh-bljud-russkoj-kuhni" TargetMode="External"/><Relationship Id="rId55" Type="http://schemas.openxmlformats.org/officeDocument/2006/relationships/hyperlink" Target="http://taisia09.beon.ru/11014-622-strannaja-francuzskaja-kuhnja.zhtml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hyperlink" Target="http://www.uznayvse.ru/interesting-facts/samaya-opasnaya-eda-v-mire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hyperlink" Target="http://www.bugaga.ru/interesting/1146738207-7-samyh-strannyh-vidov-syra.html" TargetMode="External"/><Relationship Id="rId58" Type="http://schemas.openxmlformats.org/officeDocument/2006/relationships/hyperlink" Target="http://wideopenroad.ru/strany/oae/osobennosti-arabskoy-kuhni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yperlink" Target="http://fishki.net/photo/1245237-chto-gotovjat-na-beduinskoj-svadbe-farshirovannogo-verbljuda.html" TargetMode="External"/><Relationship Id="rId57" Type="http://schemas.openxmlformats.org/officeDocument/2006/relationships/hyperlink" Target="http://top-reyting.ru/drugie-reytingi/samie-opasnie-bliuda-v-mire.html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yperlink" Target="http://ya-uznayu.ru/zanimatelnye-fakty/pochemy-kitaicy-ne-piut-moloko.html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yperlink" Target="http://www.restbee.ru/guides/bliuda-i-napitki/samyie-nieobychnyie-bliuda-iaponskoi-kukhni.html" TargetMode="External"/><Relationship Id="rId56" Type="http://schemas.openxmlformats.org/officeDocument/2006/relationships/hyperlink" Target="http://www.zdorovih.net/modules.php?name=Articles&amp;pa=showarticle&amp;articles_id=4162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www.vokrugsveta.com/index.php?id=1228&amp;option=com_content&amp;task=view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53</TotalTime>
  <Pages>13</Pages>
  <Words>2047</Words>
  <Characters>11673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AdmiN</cp:lastModifiedBy>
  <cp:revision>8</cp:revision>
  <dcterms:created xsi:type="dcterms:W3CDTF">2015-01-26T22:41:00Z</dcterms:created>
  <dcterms:modified xsi:type="dcterms:W3CDTF">2016-12-22T06:06:00Z</dcterms:modified>
</cp:coreProperties>
</file>